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41"/>
        <w:tblW w:w="0" w:type="auto"/>
        <w:tblLook w:val="04A0" w:firstRow="1" w:lastRow="0" w:firstColumn="1" w:lastColumn="0" w:noHBand="0" w:noVBand="1"/>
      </w:tblPr>
      <w:tblGrid>
        <w:gridCol w:w="3155"/>
        <w:gridCol w:w="3155"/>
        <w:gridCol w:w="3155"/>
        <w:gridCol w:w="3155"/>
        <w:gridCol w:w="3156"/>
        <w:gridCol w:w="3156"/>
        <w:gridCol w:w="3156"/>
      </w:tblGrid>
      <w:tr w:rsidR="008F339F" w:rsidRPr="00966745" w14:paraId="56D79F59" w14:textId="77777777" w:rsidTr="00552585">
        <w:tc>
          <w:tcPr>
            <w:tcW w:w="3155" w:type="dxa"/>
            <w:vAlign w:val="center"/>
          </w:tcPr>
          <w:p w14:paraId="40651EB9" w14:textId="02D7227F" w:rsidR="008F339F" w:rsidRPr="008F339F" w:rsidRDefault="008F339F" w:rsidP="005525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52585">
              <w:rPr>
                <w:rFonts w:ascii="Comic Sans MS" w:hAnsi="Comic Sans MS"/>
                <w:b/>
                <w:bCs/>
                <w:sz w:val="28"/>
                <w:szCs w:val="28"/>
              </w:rPr>
              <w:t>Reception Key Skills</w:t>
            </w:r>
          </w:p>
        </w:tc>
        <w:tc>
          <w:tcPr>
            <w:tcW w:w="3155" w:type="dxa"/>
            <w:shd w:val="clear" w:color="auto" w:fill="C2D69B" w:themeFill="accent3" w:themeFillTint="99"/>
          </w:tcPr>
          <w:p w14:paraId="025864F8" w14:textId="2970119E" w:rsidR="008F339F" w:rsidRPr="008F339F" w:rsidRDefault="008F339F" w:rsidP="005525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8F339F">
              <w:rPr>
                <w:rFonts w:ascii="Comic Sans MS" w:hAnsi="Comic Sans MS" w:cstheme="majorHAnsi"/>
                <w:b/>
                <w:bCs/>
              </w:rPr>
              <w:t>Autumn 1</w:t>
            </w:r>
          </w:p>
        </w:tc>
        <w:tc>
          <w:tcPr>
            <w:tcW w:w="3155" w:type="dxa"/>
            <w:shd w:val="clear" w:color="auto" w:fill="C2D69B" w:themeFill="accent3" w:themeFillTint="99"/>
          </w:tcPr>
          <w:p w14:paraId="142635B2" w14:textId="57821EBF" w:rsidR="008F339F" w:rsidRPr="008F339F" w:rsidRDefault="008F339F" w:rsidP="005525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8F339F">
              <w:rPr>
                <w:rFonts w:ascii="Comic Sans MS" w:hAnsi="Comic Sans MS" w:cstheme="majorHAnsi"/>
                <w:b/>
                <w:bCs/>
              </w:rPr>
              <w:t>Autumn 2</w:t>
            </w:r>
          </w:p>
        </w:tc>
        <w:tc>
          <w:tcPr>
            <w:tcW w:w="3155" w:type="dxa"/>
            <w:shd w:val="clear" w:color="auto" w:fill="C2D69B" w:themeFill="accent3" w:themeFillTint="99"/>
          </w:tcPr>
          <w:p w14:paraId="18E6989A" w14:textId="48D38116" w:rsidR="008F339F" w:rsidRPr="008F339F" w:rsidRDefault="008F339F" w:rsidP="005525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8F339F">
              <w:rPr>
                <w:rFonts w:ascii="Comic Sans MS" w:hAnsi="Comic Sans MS" w:cstheme="majorHAnsi"/>
                <w:b/>
                <w:bCs/>
              </w:rPr>
              <w:t>Spring 1</w:t>
            </w:r>
          </w:p>
        </w:tc>
        <w:tc>
          <w:tcPr>
            <w:tcW w:w="3156" w:type="dxa"/>
            <w:shd w:val="clear" w:color="auto" w:fill="C2D69B" w:themeFill="accent3" w:themeFillTint="99"/>
          </w:tcPr>
          <w:p w14:paraId="6179197F" w14:textId="6987AF08" w:rsidR="008F339F" w:rsidRPr="008F339F" w:rsidRDefault="008F339F" w:rsidP="005525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8F339F">
              <w:rPr>
                <w:rFonts w:ascii="Comic Sans MS" w:hAnsi="Comic Sans MS" w:cstheme="majorHAnsi"/>
                <w:b/>
                <w:bCs/>
              </w:rPr>
              <w:t>Spring 2</w:t>
            </w:r>
          </w:p>
        </w:tc>
        <w:tc>
          <w:tcPr>
            <w:tcW w:w="3156" w:type="dxa"/>
            <w:shd w:val="clear" w:color="auto" w:fill="C2D69B" w:themeFill="accent3" w:themeFillTint="99"/>
          </w:tcPr>
          <w:p w14:paraId="7DD3F6E6" w14:textId="1FAA1E56" w:rsidR="008F339F" w:rsidRPr="008F339F" w:rsidRDefault="008F339F" w:rsidP="005525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8F339F">
              <w:rPr>
                <w:rFonts w:ascii="Comic Sans MS" w:hAnsi="Comic Sans MS" w:cstheme="majorHAnsi"/>
                <w:b/>
                <w:bCs/>
              </w:rPr>
              <w:t>Summer 1</w:t>
            </w:r>
          </w:p>
        </w:tc>
        <w:tc>
          <w:tcPr>
            <w:tcW w:w="3156" w:type="dxa"/>
            <w:shd w:val="clear" w:color="auto" w:fill="C2D69B" w:themeFill="accent3" w:themeFillTint="99"/>
          </w:tcPr>
          <w:p w14:paraId="47B3C69F" w14:textId="16193466" w:rsidR="008F339F" w:rsidRPr="008F339F" w:rsidRDefault="008F339F" w:rsidP="005525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8F339F">
              <w:rPr>
                <w:rFonts w:ascii="Comic Sans MS" w:hAnsi="Comic Sans MS" w:cstheme="majorHAnsi"/>
                <w:b/>
                <w:bCs/>
              </w:rPr>
              <w:t>Summer 2</w:t>
            </w:r>
          </w:p>
        </w:tc>
      </w:tr>
      <w:tr w:rsidR="00C53F49" w:rsidRPr="00966745" w14:paraId="21C9813E" w14:textId="77777777" w:rsidTr="00552585">
        <w:trPr>
          <w:trHeight w:val="377"/>
        </w:trPr>
        <w:tc>
          <w:tcPr>
            <w:tcW w:w="3155" w:type="dxa"/>
            <w:vAlign w:val="center"/>
          </w:tcPr>
          <w:p w14:paraId="2908EE27" w14:textId="73F78B1F" w:rsidR="00C53F49" w:rsidRPr="008F339F" w:rsidRDefault="008F339F" w:rsidP="005525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8F339F">
              <w:rPr>
                <w:rFonts w:ascii="Comic Sans MS" w:hAnsi="Comic Sans MS"/>
                <w:b/>
                <w:bCs/>
                <w:sz w:val="20"/>
                <w:szCs w:val="20"/>
              </w:rPr>
              <w:t>School Value</w:t>
            </w:r>
          </w:p>
        </w:tc>
        <w:tc>
          <w:tcPr>
            <w:tcW w:w="3155" w:type="dxa"/>
            <w:shd w:val="clear" w:color="auto" w:fill="FFFF00"/>
            <w:vAlign w:val="center"/>
          </w:tcPr>
          <w:p w14:paraId="16C93FC0" w14:textId="091ABD64" w:rsidR="00C53F49" w:rsidRPr="008F339F" w:rsidRDefault="00C53F49" w:rsidP="005525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8F339F">
              <w:rPr>
                <w:rFonts w:ascii="Comic Sans MS" w:eastAsia="Calibri" w:hAnsi="Comic Sans MS" w:cs="Times New Roman"/>
                <w:b/>
                <w:sz w:val="20"/>
              </w:rPr>
              <w:t>Ready, Respectful, Safe</w:t>
            </w:r>
          </w:p>
        </w:tc>
        <w:tc>
          <w:tcPr>
            <w:tcW w:w="3155" w:type="dxa"/>
            <w:shd w:val="clear" w:color="auto" w:fill="FFFF00"/>
            <w:vAlign w:val="center"/>
          </w:tcPr>
          <w:p w14:paraId="19E12BE6" w14:textId="7659FA8F" w:rsidR="00C53F49" w:rsidRPr="008F339F" w:rsidRDefault="00C53F49" w:rsidP="005525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8F339F">
              <w:rPr>
                <w:rFonts w:ascii="Comic Sans MS" w:eastAsia="Calibri" w:hAnsi="Comic Sans MS" w:cs="Times New Roman"/>
                <w:b/>
                <w:sz w:val="20"/>
              </w:rPr>
              <w:t>Resilient</w:t>
            </w:r>
          </w:p>
        </w:tc>
        <w:tc>
          <w:tcPr>
            <w:tcW w:w="3155" w:type="dxa"/>
            <w:shd w:val="clear" w:color="auto" w:fill="FFFF00"/>
            <w:vAlign w:val="center"/>
          </w:tcPr>
          <w:p w14:paraId="6E5DE201" w14:textId="70376B55" w:rsidR="00C53F49" w:rsidRPr="008F339F" w:rsidRDefault="00C53F49" w:rsidP="005525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8F339F">
              <w:rPr>
                <w:rFonts w:ascii="Comic Sans MS" w:eastAsia="Calibri" w:hAnsi="Comic Sans MS" w:cs="Times New Roman"/>
                <w:b/>
                <w:sz w:val="20"/>
              </w:rPr>
              <w:t>Curious</w:t>
            </w:r>
          </w:p>
        </w:tc>
        <w:tc>
          <w:tcPr>
            <w:tcW w:w="3156" w:type="dxa"/>
            <w:shd w:val="clear" w:color="auto" w:fill="FFFF00"/>
            <w:vAlign w:val="center"/>
          </w:tcPr>
          <w:p w14:paraId="22B43D32" w14:textId="1EE5AFCB" w:rsidR="00C53F49" w:rsidRPr="008F339F" w:rsidRDefault="00C53F49" w:rsidP="005525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8F339F">
              <w:rPr>
                <w:rFonts w:ascii="Comic Sans MS" w:eastAsia="Calibri" w:hAnsi="Comic Sans MS" w:cs="Times New Roman"/>
                <w:b/>
                <w:sz w:val="20"/>
              </w:rPr>
              <w:t>Confident</w:t>
            </w:r>
          </w:p>
        </w:tc>
        <w:tc>
          <w:tcPr>
            <w:tcW w:w="3156" w:type="dxa"/>
            <w:shd w:val="clear" w:color="auto" w:fill="FFFF00"/>
            <w:vAlign w:val="center"/>
          </w:tcPr>
          <w:p w14:paraId="779C7250" w14:textId="48A9066F" w:rsidR="00C53F49" w:rsidRPr="008F339F" w:rsidRDefault="00C53F49" w:rsidP="005525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8F339F">
              <w:rPr>
                <w:rFonts w:ascii="Comic Sans MS" w:eastAsia="Calibri" w:hAnsi="Comic Sans MS" w:cs="Times New Roman"/>
                <w:b/>
                <w:sz w:val="20"/>
              </w:rPr>
              <w:t>Independent</w:t>
            </w:r>
          </w:p>
        </w:tc>
        <w:tc>
          <w:tcPr>
            <w:tcW w:w="3156" w:type="dxa"/>
            <w:shd w:val="clear" w:color="auto" w:fill="FFFF00"/>
            <w:vAlign w:val="center"/>
          </w:tcPr>
          <w:p w14:paraId="47DA6E62" w14:textId="27F580AB" w:rsidR="00C53F49" w:rsidRPr="008F339F" w:rsidRDefault="00C53F49" w:rsidP="005525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8F339F">
              <w:rPr>
                <w:rFonts w:ascii="Comic Sans MS" w:eastAsia="Calibri" w:hAnsi="Comic Sans MS" w:cs="Times New Roman"/>
                <w:b/>
                <w:sz w:val="20"/>
              </w:rPr>
              <w:t xml:space="preserve">Successful </w:t>
            </w:r>
          </w:p>
        </w:tc>
      </w:tr>
      <w:tr w:rsidR="00C53F49" w:rsidRPr="00966745" w14:paraId="28C3B6D5" w14:textId="77777777" w:rsidTr="00552585">
        <w:tc>
          <w:tcPr>
            <w:tcW w:w="3155" w:type="dxa"/>
            <w:shd w:val="clear" w:color="auto" w:fill="C2D69B" w:themeFill="accent3" w:themeFillTint="99"/>
            <w:vAlign w:val="center"/>
          </w:tcPr>
          <w:p w14:paraId="4A6FE09E" w14:textId="77777777" w:rsidR="00C53F49" w:rsidRPr="008F339F" w:rsidRDefault="00C53F49" w:rsidP="005525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8F339F">
              <w:rPr>
                <w:rFonts w:ascii="Comic Sans MS" w:hAnsi="Comic Sans MS"/>
                <w:b/>
                <w:bCs/>
                <w:sz w:val="20"/>
                <w:szCs w:val="20"/>
              </w:rPr>
              <w:t>Topic</w:t>
            </w:r>
          </w:p>
        </w:tc>
        <w:tc>
          <w:tcPr>
            <w:tcW w:w="3155" w:type="dxa"/>
            <w:shd w:val="clear" w:color="auto" w:fill="C2D69B" w:themeFill="accent3" w:themeFillTint="99"/>
          </w:tcPr>
          <w:p w14:paraId="7D5D28DB" w14:textId="02F68A0E" w:rsidR="00C53F49" w:rsidRPr="008F339F" w:rsidRDefault="009C7084" w:rsidP="005525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School Superheroes</w:t>
            </w:r>
          </w:p>
        </w:tc>
        <w:tc>
          <w:tcPr>
            <w:tcW w:w="3155" w:type="dxa"/>
            <w:shd w:val="clear" w:color="auto" w:fill="C2D69B" w:themeFill="accent3" w:themeFillTint="99"/>
          </w:tcPr>
          <w:p w14:paraId="4108F6F9" w14:textId="5F1C8CAA" w:rsidR="00C53F49" w:rsidRPr="008F339F" w:rsidRDefault="009C7084" w:rsidP="005525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The Past</w:t>
            </w:r>
          </w:p>
        </w:tc>
        <w:tc>
          <w:tcPr>
            <w:tcW w:w="3155" w:type="dxa"/>
            <w:shd w:val="clear" w:color="auto" w:fill="C2D69B" w:themeFill="accent3" w:themeFillTint="99"/>
          </w:tcPr>
          <w:p w14:paraId="0FF785AD" w14:textId="06FBDDA8" w:rsidR="00C53F49" w:rsidRPr="008F339F" w:rsidRDefault="009C7084" w:rsidP="005525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Brilliant Books</w:t>
            </w:r>
          </w:p>
        </w:tc>
        <w:tc>
          <w:tcPr>
            <w:tcW w:w="3156" w:type="dxa"/>
            <w:shd w:val="clear" w:color="auto" w:fill="C2D69B" w:themeFill="accent3" w:themeFillTint="99"/>
          </w:tcPr>
          <w:p w14:paraId="25D001CF" w14:textId="02838568" w:rsidR="00C53F49" w:rsidRPr="008F339F" w:rsidRDefault="009C7084" w:rsidP="005525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Marvellous Machines</w:t>
            </w:r>
          </w:p>
        </w:tc>
        <w:tc>
          <w:tcPr>
            <w:tcW w:w="3156" w:type="dxa"/>
            <w:shd w:val="clear" w:color="auto" w:fill="C2D69B" w:themeFill="accent3" w:themeFillTint="99"/>
          </w:tcPr>
          <w:p w14:paraId="37E23260" w14:textId="621E9253" w:rsidR="00C53F49" w:rsidRPr="008F339F" w:rsidRDefault="009C7084" w:rsidP="005525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Hot and Cold</w:t>
            </w:r>
          </w:p>
        </w:tc>
        <w:tc>
          <w:tcPr>
            <w:tcW w:w="3156" w:type="dxa"/>
            <w:shd w:val="clear" w:color="auto" w:fill="C2D69B" w:themeFill="accent3" w:themeFillTint="99"/>
          </w:tcPr>
          <w:p w14:paraId="7BB34DFC" w14:textId="374CBFF7" w:rsidR="00C53F49" w:rsidRPr="008F339F" w:rsidRDefault="009C7084" w:rsidP="005525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Food Glorious Food</w:t>
            </w:r>
          </w:p>
        </w:tc>
      </w:tr>
      <w:tr w:rsidR="0037385E" w:rsidRPr="00966745" w14:paraId="7A4D0A3B" w14:textId="77777777" w:rsidTr="00552585">
        <w:tc>
          <w:tcPr>
            <w:tcW w:w="3155" w:type="dxa"/>
            <w:shd w:val="clear" w:color="auto" w:fill="auto"/>
            <w:vAlign w:val="center"/>
          </w:tcPr>
          <w:p w14:paraId="3556BB61" w14:textId="77777777" w:rsidR="008F339F" w:rsidRPr="008F339F" w:rsidRDefault="008F339F" w:rsidP="00552585">
            <w:pPr>
              <w:jc w:val="center"/>
              <w:rPr>
                <w:rFonts w:ascii="Comic Sans MS" w:hAnsi="Comic Sans MS" w:cstheme="majorHAnsi"/>
                <w:b/>
                <w:bCs/>
              </w:rPr>
            </w:pPr>
            <w:r w:rsidRPr="008F339F">
              <w:rPr>
                <w:rFonts w:ascii="Comic Sans MS" w:hAnsi="Comic Sans MS" w:cstheme="majorHAnsi"/>
                <w:b/>
                <w:bCs/>
                <w:highlight w:val="yellow"/>
              </w:rPr>
              <w:t>PSED</w:t>
            </w:r>
          </w:p>
          <w:p w14:paraId="5B5F44D0" w14:textId="77777777" w:rsidR="008F339F" w:rsidRPr="008F339F" w:rsidRDefault="008F339F" w:rsidP="00552585">
            <w:pPr>
              <w:jc w:val="center"/>
              <w:rPr>
                <w:rFonts w:ascii="Comic Sans MS" w:hAnsi="Comic Sans MS" w:cstheme="majorHAnsi"/>
                <w:b/>
                <w:bCs/>
              </w:rPr>
            </w:pPr>
            <w:r w:rsidRPr="008F339F">
              <w:rPr>
                <w:rFonts w:ascii="Comic Sans MS" w:hAnsi="Comic Sans MS" w:cstheme="majorHAnsi"/>
                <w:b/>
                <w:bCs/>
              </w:rPr>
              <w:t>RSE &amp; PSHE</w:t>
            </w:r>
          </w:p>
          <w:p w14:paraId="14B0CA83" w14:textId="70DFD1D3" w:rsidR="0037385E" w:rsidRPr="008F339F" w:rsidRDefault="008F339F" w:rsidP="005525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8F339F">
              <w:rPr>
                <w:rFonts w:ascii="Comic Sans MS" w:hAnsi="Comic Sans MS" w:cstheme="majorHAnsi"/>
                <w:b/>
                <w:bCs/>
                <w:i/>
                <w:iCs/>
                <w:color w:val="0070C0"/>
                <w:sz w:val="20"/>
                <w:szCs w:val="20"/>
              </w:rPr>
              <w:t>Kapow</w:t>
            </w:r>
          </w:p>
        </w:tc>
        <w:tc>
          <w:tcPr>
            <w:tcW w:w="3155" w:type="dxa"/>
            <w:vAlign w:val="center"/>
          </w:tcPr>
          <w:p w14:paraId="5D55B0FF" w14:textId="77777777" w:rsidR="0037385E" w:rsidRPr="008F339F" w:rsidRDefault="0037385E" w:rsidP="0055258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bookmarkStart w:id="0" w:name="_Hlk234918928"/>
            <w:r w:rsidRPr="008F339F">
              <w:rPr>
                <w:rFonts w:ascii="Comic Sans MS" w:hAnsi="Comic Sans MS"/>
                <w:sz w:val="22"/>
                <w:szCs w:val="22"/>
              </w:rPr>
              <w:t>Understanding how they feel about themselves and others</w:t>
            </w:r>
            <w:bookmarkEnd w:id="0"/>
          </w:p>
        </w:tc>
        <w:tc>
          <w:tcPr>
            <w:tcW w:w="3155" w:type="dxa"/>
            <w:vAlign w:val="center"/>
          </w:tcPr>
          <w:p w14:paraId="3B740353" w14:textId="77777777" w:rsidR="0037385E" w:rsidRPr="008F339F" w:rsidRDefault="0037385E" w:rsidP="0055258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8F339F">
              <w:rPr>
                <w:rFonts w:ascii="Comic Sans MS" w:hAnsi="Comic Sans MS"/>
                <w:sz w:val="22"/>
                <w:szCs w:val="22"/>
              </w:rPr>
              <w:t>Resolving conflict and developing friendships and shared interests</w:t>
            </w:r>
          </w:p>
        </w:tc>
        <w:tc>
          <w:tcPr>
            <w:tcW w:w="3155" w:type="dxa"/>
            <w:vAlign w:val="center"/>
          </w:tcPr>
          <w:p w14:paraId="6CB05513" w14:textId="77777777" w:rsidR="0037385E" w:rsidRPr="008F339F" w:rsidRDefault="0037385E" w:rsidP="0055258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8F339F">
              <w:rPr>
                <w:rFonts w:ascii="Comic Sans MS" w:hAnsi="Comic Sans MS"/>
                <w:sz w:val="22"/>
                <w:szCs w:val="22"/>
              </w:rPr>
              <w:t>Exploring consequences</w:t>
            </w:r>
          </w:p>
          <w:p w14:paraId="43BCB682" w14:textId="77777777" w:rsidR="0037385E" w:rsidRPr="008F339F" w:rsidRDefault="0037385E" w:rsidP="0055258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8F339F">
              <w:rPr>
                <w:rFonts w:ascii="Comic Sans MS" w:hAnsi="Comic Sans MS"/>
                <w:sz w:val="22"/>
                <w:szCs w:val="22"/>
              </w:rPr>
              <w:t>Understanding rules and growth</w:t>
            </w:r>
          </w:p>
        </w:tc>
        <w:tc>
          <w:tcPr>
            <w:tcW w:w="3156" w:type="dxa"/>
            <w:vAlign w:val="center"/>
          </w:tcPr>
          <w:p w14:paraId="39B275C4" w14:textId="77777777" w:rsidR="0037385E" w:rsidRPr="008F339F" w:rsidRDefault="0037385E" w:rsidP="0055258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8F339F">
              <w:rPr>
                <w:rFonts w:ascii="Comic Sans MS" w:hAnsi="Comic Sans MS"/>
                <w:sz w:val="22"/>
                <w:szCs w:val="22"/>
              </w:rPr>
              <w:t>Develop an understanding of responsibility at school, at home and in the community</w:t>
            </w:r>
          </w:p>
        </w:tc>
        <w:tc>
          <w:tcPr>
            <w:tcW w:w="3156" w:type="dxa"/>
            <w:vAlign w:val="center"/>
          </w:tcPr>
          <w:p w14:paraId="0E5CA032" w14:textId="77777777" w:rsidR="0037385E" w:rsidRPr="008F339F" w:rsidRDefault="0037385E" w:rsidP="0055258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8F339F">
              <w:rPr>
                <w:rFonts w:ascii="Comic Sans MS" w:hAnsi="Comic Sans MS"/>
                <w:sz w:val="22"/>
                <w:szCs w:val="22"/>
              </w:rPr>
              <w:t>Make healthy choices which have a positive effect on themselves and others</w:t>
            </w:r>
          </w:p>
        </w:tc>
        <w:tc>
          <w:tcPr>
            <w:tcW w:w="3156" w:type="dxa"/>
            <w:vAlign w:val="center"/>
          </w:tcPr>
          <w:p w14:paraId="127A564A" w14:textId="2DA36C07" w:rsidR="0037385E" w:rsidRPr="008F339F" w:rsidRDefault="0037385E" w:rsidP="0055258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8F339F">
              <w:rPr>
                <w:rFonts w:ascii="Comic Sans MS" w:hAnsi="Comic Sans MS"/>
                <w:sz w:val="22"/>
                <w:szCs w:val="22"/>
              </w:rPr>
              <w:t>Understanding how they feel when faced with change and learning how to transfer skills</w:t>
            </w:r>
          </w:p>
        </w:tc>
      </w:tr>
      <w:tr w:rsidR="0037385E" w:rsidRPr="00966745" w14:paraId="0EACBAC6" w14:textId="77777777" w:rsidTr="00552585">
        <w:tc>
          <w:tcPr>
            <w:tcW w:w="3155" w:type="dxa"/>
            <w:shd w:val="clear" w:color="auto" w:fill="auto"/>
            <w:vAlign w:val="center"/>
          </w:tcPr>
          <w:p w14:paraId="43C55F15" w14:textId="12A85D41" w:rsidR="008F339F" w:rsidRPr="008F339F" w:rsidRDefault="008F339F" w:rsidP="00552585">
            <w:pPr>
              <w:jc w:val="center"/>
              <w:rPr>
                <w:rFonts w:ascii="Comic Sans MS" w:hAnsi="Comic Sans MS" w:cstheme="majorHAnsi"/>
                <w:b/>
                <w:bCs/>
              </w:rPr>
            </w:pPr>
            <w:r w:rsidRPr="008F339F">
              <w:rPr>
                <w:rFonts w:ascii="Comic Sans MS" w:hAnsi="Comic Sans MS" w:cstheme="majorHAnsi"/>
                <w:b/>
                <w:bCs/>
              </w:rPr>
              <w:t>Communication, Language and Oracy</w:t>
            </w:r>
          </w:p>
          <w:p w14:paraId="788E5FDC" w14:textId="1B3F85A9" w:rsidR="0037385E" w:rsidRPr="008F339F" w:rsidRDefault="008F339F" w:rsidP="005525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8F339F">
              <w:rPr>
                <w:rFonts w:ascii="Comic Sans MS" w:hAnsi="Comic Sans MS" w:cstheme="majorHAnsi"/>
                <w:b/>
                <w:bCs/>
                <w:i/>
                <w:iCs/>
                <w:color w:val="0070C0"/>
                <w:sz w:val="20"/>
                <w:szCs w:val="20"/>
              </w:rPr>
              <w:t>Kapow</w:t>
            </w:r>
          </w:p>
        </w:tc>
        <w:tc>
          <w:tcPr>
            <w:tcW w:w="3155" w:type="dxa"/>
            <w:vAlign w:val="center"/>
          </w:tcPr>
          <w:p w14:paraId="09006074" w14:textId="77777777" w:rsidR="0037385E" w:rsidRPr="008F339F" w:rsidRDefault="0037385E" w:rsidP="0055258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bookmarkStart w:id="1" w:name="_Hlk234918950"/>
            <w:r w:rsidRPr="008F339F">
              <w:rPr>
                <w:rFonts w:ascii="Comic Sans MS" w:hAnsi="Comic Sans MS"/>
                <w:sz w:val="22"/>
                <w:szCs w:val="22"/>
              </w:rPr>
              <w:t>Express themselves clearly to others</w:t>
            </w:r>
            <w:bookmarkEnd w:id="1"/>
          </w:p>
        </w:tc>
        <w:tc>
          <w:tcPr>
            <w:tcW w:w="3155" w:type="dxa"/>
            <w:vAlign w:val="center"/>
          </w:tcPr>
          <w:p w14:paraId="6E80FA69" w14:textId="77777777" w:rsidR="0037385E" w:rsidRPr="008F339F" w:rsidRDefault="0037385E" w:rsidP="0055258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8F339F">
              <w:rPr>
                <w:rFonts w:ascii="Comic Sans MS" w:hAnsi="Comic Sans MS"/>
                <w:sz w:val="22"/>
                <w:szCs w:val="22"/>
              </w:rPr>
              <w:t>Ask questions and share ideas and experiences</w:t>
            </w:r>
          </w:p>
        </w:tc>
        <w:tc>
          <w:tcPr>
            <w:tcW w:w="3155" w:type="dxa"/>
            <w:vAlign w:val="center"/>
          </w:tcPr>
          <w:p w14:paraId="651377CB" w14:textId="717424A1" w:rsidR="0037385E" w:rsidRPr="008F339F" w:rsidRDefault="0037385E" w:rsidP="0055258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8F339F">
              <w:rPr>
                <w:rFonts w:ascii="Comic Sans MS" w:hAnsi="Comic Sans MS"/>
                <w:sz w:val="22"/>
                <w:szCs w:val="22"/>
              </w:rPr>
              <w:t>Use more complex ideas when collaborating with others</w:t>
            </w:r>
          </w:p>
        </w:tc>
        <w:tc>
          <w:tcPr>
            <w:tcW w:w="3156" w:type="dxa"/>
            <w:vAlign w:val="center"/>
          </w:tcPr>
          <w:p w14:paraId="36E78515" w14:textId="77777777" w:rsidR="0037385E" w:rsidRPr="008F339F" w:rsidRDefault="0037385E" w:rsidP="0055258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8F339F">
              <w:rPr>
                <w:rFonts w:ascii="Comic Sans MS" w:hAnsi="Comic Sans MS"/>
                <w:sz w:val="22"/>
                <w:szCs w:val="22"/>
              </w:rPr>
              <w:t>Share experiences with others in small groups or whole class situations</w:t>
            </w:r>
          </w:p>
        </w:tc>
        <w:tc>
          <w:tcPr>
            <w:tcW w:w="3156" w:type="dxa"/>
            <w:vAlign w:val="center"/>
          </w:tcPr>
          <w:p w14:paraId="6AE94467" w14:textId="77777777" w:rsidR="0037385E" w:rsidRPr="008F339F" w:rsidRDefault="0037385E" w:rsidP="0055258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8F339F">
              <w:rPr>
                <w:rFonts w:ascii="Comic Sans MS" w:hAnsi="Comic Sans MS"/>
                <w:sz w:val="22"/>
                <w:szCs w:val="22"/>
              </w:rPr>
              <w:t>Express their ideas confidently, offering ideas and explanations</w:t>
            </w:r>
          </w:p>
        </w:tc>
        <w:tc>
          <w:tcPr>
            <w:tcW w:w="3156" w:type="dxa"/>
            <w:vAlign w:val="center"/>
          </w:tcPr>
          <w:p w14:paraId="11F21217" w14:textId="0FAE1766" w:rsidR="0037385E" w:rsidRPr="008F339F" w:rsidRDefault="0037385E" w:rsidP="0055258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8F339F">
              <w:rPr>
                <w:rFonts w:ascii="Comic Sans MS" w:hAnsi="Comic Sans MS"/>
                <w:sz w:val="22"/>
                <w:szCs w:val="22"/>
              </w:rPr>
              <w:t>Express their needs and use talk to solve problems</w:t>
            </w:r>
          </w:p>
        </w:tc>
      </w:tr>
      <w:tr w:rsidR="0037385E" w:rsidRPr="00966745" w14:paraId="2E091FDE" w14:textId="77777777" w:rsidTr="00552585">
        <w:tc>
          <w:tcPr>
            <w:tcW w:w="3155" w:type="dxa"/>
            <w:shd w:val="clear" w:color="auto" w:fill="auto"/>
            <w:vAlign w:val="center"/>
          </w:tcPr>
          <w:p w14:paraId="1A18DC56" w14:textId="77777777" w:rsidR="008F339F" w:rsidRPr="008F339F" w:rsidRDefault="008F339F" w:rsidP="00552585">
            <w:pPr>
              <w:jc w:val="center"/>
              <w:rPr>
                <w:rFonts w:ascii="Comic Sans MS" w:hAnsi="Comic Sans MS" w:cstheme="majorHAnsi"/>
                <w:b/>
                <w:bCs/>
                <w:highlight w:val="yellow"/>
              </w:rPr>
            </w:pPr>
            <w:r w:rsidRPr="008F339F">
              <w:rPr>
                <w:rFonts w:ascii="Comic Sans MS" w:hAnsi="Comic Sans MS" w:cstheme="majorHAnsi"/>
                <w:b/>
                <w:bCs/>
                <w:highlight w:val="yellow"/>
              </w:rPr>
              <w:t>PD</w:t>
            </w:r>
          </w:p>
          <w:p w14:paraId="46C98CBF" w14:textId="77777777" w:rsidR="008F339F" w:rsidRPr="008F339F" w:rsidRDefault="008F339F" w:rsidP="00552585">
            <w:pPr>
              <w:jc w:val="center"/>
              <w:rPr>
                <w:rFonts w:ascii="Comic Sans MS" w:hAnsi="Comic Sans MS" w:cstheme="majorHAnsi"/>
                <w:b/>
                <w:bCs/>
              </w:rPr>
            </w:pPr>
            <w:r w:rsidRPr="008F339F">
              <w:rPr>
                <w:rFonts w:ascii="Comic Sans MS" w:hAnsi="Comic Sans MS" w:cstheme="majorHAnsi"/>
                <w:b/>
                <w:bCs/>
              </w:rPr>
              <w:t>PE &amp; Games</w:t>
            </w:r>
          </w:p>
          <w:p w14:paraId="1385FD2C" w14:textId="3D294EB5" w:rsidR="0037385E" w:rsidRPr="008F339F" w:rsidRDefault="008F339F" w:rsidP="005525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8F339F">
              <w:rPr>
                <w:rFonts w:ascii="Comic Sans MS" w:hAnsi="Comic Sans MS" w:cstheme="majorHAnsi"/>
                <w:b/>
                <w:bCs/>
                <w:i/>
                <w:iCs/>
                <w:color w:val="0070C0"/>
                <w:sz w:val="20"/>
                <w:szCs w:val="20"/>
              </w:rPr>
              <w:t>PE Hub</w:t>
            </w:r>
          </w:p>
        </w:tc>
        <w:tc>
          <w:tcPr>
            <w:tcW w:w="3155" w:type="dxa"/>
            <w:vAlign w:val="center"/>
          </w:tcPr>
          <w:p w14:paraId="164E4027" w14:textId="24C44E8B" w:rsidR="0037385E" w:rsidRPr="008F339F" w:rsidRDefault="0037385E" w:rsidP="0055258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bookmarkStart w:id="2" w:name="_Hlk234918983"/>
            <w:r w:rsidRPr="008F339F">
              <w:rPr>
                <w:rFonts w:ascii="Comic Sans MS" w:hAnsi="Comic Sans MS"/>
                <w:sz w:val="22"/>
                <w:szCs w:val="22"/>
              </w:rPr>
              <w:t>Being independent in self-help skills</w:t>
            </w:r>
            <w:bookmarkEnd w:id="2"/>
          </w:p>
        </w:tc>
        <w:tc>
          <w:tcPr>
            <w:tcW w:w="3155" w:type="dxa"/>
            <w:vAlign w:val="center"/>
          </w:tcPr>
          <w:p w14:paraId="52FFD05D" w14:textId="77777777" w:rsidR="0037385E" w:rsidRPr="008F339F" w:rsidRDefault="0037385E" w:rsidP="0055258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8F339F">
              <w:rPr>
                <w:rFonts w:ascii="Comic Sans MS" w:hAnsi="Comic Sans MS"/>
                <w:sz w:val="22"/>
                <w:szCs w:val="22"/>
              </w:rPr>
              <w:t>Develop the skills to use different tools for different purposes</w:t>
            </w:r>
          </w:p>
        </w:tc>
        <w:tc>
          <w:tcPr>
            <w:tcW w:w="3155" w:type="dxa"/>
            <w:vAlign w:val="center"/>
          </w:tcPr>
          <w:p w14:paraId="3AE96277" w14:textId="77777777" w:rsidR="0037385E" w:rsidRPr="008F339F" w:rsidRDefault="0037385E" w:rsidP="0055258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8F339F">
              <w:rPr>
                <w:rFonts w:ascii="Comic Sans MS" w:hAnsi="Comic Sans MS"/>
                <w:sz w:val="22"/>
                <w:szCs w:val="22"/>
              </w:rPr>
              <w:t>Develop awareness of safety and space when using large equipment</w:t>
            </w:r>
          </w:p>
        </w:tc>
        <w:tc>
          <w:tcPr>
            <w:tcW w:w="3156" w:type="dxa"/>
            <w:vAlign w:val="center"/>
          </w:tcPr>
          <w:p w14:paraId="2673518A" w14:textId="77777777" w:rsidR="0037385E" w:rsidRPr="008F339F" w:rsidRDefault="0037385E" w:rsidP="0055258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8F339F">
              <w:rPr>
                <w:rFonts w:ascii="Comic Sans MS" w:hAnsi="Comic Sans MS"/>
                <w:sz w:val="22"/>
                <w:szCs w:val="22"/>
              </w:rPr>
              <w:t>Show accuracy and care when using different tools to make marks</w:t>
            </w:r>
          </w:p>
        </w:tc>
        <w:tc>
          <w:tcPr>
            <w:tcW w:w="3156" w:type="dxa"/>
            <w:vAlign w:val="center"/>
          </w:tcPr>
          <w:p w14:paraId="310BDA99" w14:textId="1A05DD9A" w:rsidR="0037385E" w:rsidRPr="008F339F" w:rsidRDefault="0037385E" w:rsidP="0055258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8F339F">
              <w:rPr>
                <w:rFonts w:ascii="Comic Sans MS" w:hAnsi="Comic Sans MS"/>
                <w:sz w:val="22"/>
                <w:szCs w:val="22"/>
              </w:rPr>
              <w:t>Develop strength, balance and co-ordination</w:t>
            </w:r>
          </w:p>
        </w:tc>
        <w:tc>
          <w:tcPr>
            <w:tcW w:w="3156" w:type="dxa"/>
            <w:vAlign w:val="center"/>
          </w:tcPr>
          <w:p w14:paraId="2ECDF3A7" w14:textId="6E130BC6" w:rsidR="0037385E" w:rsidRPr="008F339F" w:rsidRDefault="0037385E" w:rsidP="0055258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8F339F">
              <w:rPr>
                <w:rFonts w:ascii="Comic Sans MS" w:hAnsi="Comic Sans MS"/>
                <w:sz w:val="22"/>
                <w:szCs w:val="22"/>
              </w:rPr>
              <w:t>Being able to manage the school day successfully and healthily</w:t>
            </w:r>
          </w:p>
        </w:tc>
      </w:tr>
      <w:tr w:rsidR="0037385E" w:rsidRPr="00966745" w14:paraId="239B5444" w14:textId="77777777" w:rsidTr="00552585">
        <w:tc>
          <w:tcPr>
            <w:tcW w:w="3155" w:type="dxa"/>
            <w:shd w:val="clear" w:color="auto" w:fill="auto"/>
            <w:vAlign w:val="center"/>
          </w:tcPr>
          <w:p w14:paraId="05DA0AD0" w14:textId="600E30B9" w:rsidR="008F339F" w:rsidRPr="008F339F" w:rsidRDefault="008F339F" w:rsidP="00552585">
            <w:pPr>
              <w:jc w:val="center"/>
              <w:rPr>
                <w:rFonts w:ascii="Comic Sans MS" w:hAnsi="Comic Sans MS" w:cstheme="majorHAnsi"/>
                <w:b/>
                <w:bCs/>
              </w:rPr>
            </w:pPr>
            <w:r w:rsidRPr="008F339F">
              <w:rPr>
                <w:rFonts w:ascii="Comic Sans MS" w:hAnsi="Comic Sans MS" w:cstheme="majorHAnsi"/>
                <w:b/>
                <w:bCs/>
                <w:highlight w:val="yellow"/>
              </w:rPr>
              <w:t>Literacy</w:t>
            </w:r>
          </w:p>
          <w:p w14:paraId="49986C65" w14:textId="77777777" w:rsidR="008F339F" w:rsidRPr="008F339F" w:rsidRDefault="008F339F" w:rsidP="00552585">
            <w:pPr>
              <w:jc w:val="center"/>
              <w:rPr>
                <w:rFonts w:ascii="Comic Sans MS" w:hAnsi="Comic Sans MS"/>
                <w:i/>
                <w:iCs/>
                <w:color w:val="0070C0"/>
                <w:sz w:val="20"/>
                <w:szCs w:val="20"/>
              </w:rPr>
            </w:pPr>
            <w:r w:rsidRPr="008F339F">
              <w:rPr>
                <w:rFonts w:ascii="Comic Sans MS" w:hAnsi="Comic Sans MS" w:cstheme="majorHAnsi"/>
                <w:b/>
                <w:bCs/>
                <w:i/>
                <w:iCs/>
                <w:color w:val="0070C0"/>
                <w:sz w:val="20"/>
                <w:szCs w:val="20"/>
              </w:rPr>
              <w:t>Twinkl</w:t>
            </w:r>
            <w:r w:rsidRPr="008F339F">
              <w:rPr>
                <w:rFonts w:ascii="Comic Sans MS" w:hAnsi="Comic Sans MS"/>
                <w:b/>
                <w:bCs/>
                <w:i/>
                <w:iCs/>
                <w:color w:val="0070C0"/>
                <w:sz w:val="20"/>
                <w:szCs w:val="20"/>
              </w:rPr>
              <w:t xml:space="preserve"> Phonics</w:t>
            </w:r>
          </w:p>
          <w:p w14:paraId="3AF69C75" w14:textId="036EB813" w:rsidR="0037385E" w:rsidRPr="008F339F" w:rsidRDefault="0037385E" w:rsidP="00552585">
            <w:pPr>
              <w:jc w:val="center"/>
              <w:rPr>
                <w:rFonts w:ascii="Comic Sans MS" w:hAnsi="Comic Sans MS"/>
                <w:i/>
                <w:iCs/>
                <w:color w:val="0070C0"/>
                <w:sz w:val="20"/>
                <w:szCs w:val="20"/>
              </w:rPr>
            </w:pPr>
            <w:r w:rsidRPr="008F339F">
              <w:rPr>
                <w:rFonts w:ascii="Comic Sans MS" w:hAnsi="Comic Sans MS"/>
                <w:i/>
                <w:iCs/>
                <w:color w:val="0070C0"/>
                <w:sz w:val="20"/>
                <w:szCs w:val="20"/>
              </w:rPr>
              <w:t>*Show an interest and engage with a variety of stories</w:t>
            </w:r>
            <w:r w:rsidR="008F339F" w:rsidRPr="008F339F">
              <w:rPr>
                <w:rFonts w:ascii="Comic Sans MS" w:hAnsi="Comic Sans MS"/>
                <w:i/>
                <w:iCs/>
                <w:color w:val="0070C0"/>
                <w:sz w:val="20"/>
                <w:szCs w:val="20"/>
              </w:rPr>
              <w:t xml:space="preserve"> is a key skill throughout the year</w:t>
            </w:r>
          </w:p>
          <w:p w14:paraId="21DD0E32" w14:textId="77777777" w:rsidR="0037385E" w:rsidRPr="008F339F" w:rsidRDefault="0037385E" w:rsidP="005525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3155" w:type="dxa"/>
            <w:vAlign w:val="center"/>
          </w:tcPr>
          <w:p w14:paraId="6252B29E" w14:textId="6BB798EC" w:rsidR="004B65E7" w:rsidRPr="008F339F" w:rsidRDefault="004B65E7" w:rsidP="0055258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bookmarkStart w:id="3" w:name="_Hlk234919009"/>
            <w:r w:rsidRPr="008F339F">
              <w:rPr>
                <w:rFonts w:ascii="Comic Sans MS" w:hAnsi="Comic Sans MS"/>
                <w:sz w:val="22"/>
                <w:szCs w:val="22"/>
              </w:rPr>
              <w:t>Read individual letters</w:t>
            </w:r>
          </w:p>
          <w:p w14:paraId="387657E6" w14:textId="7FB1C800" w:rsidR="0037385E" w:rsidRPr="008F339F" w:rsidRDefault="0037385E" w:rsidP="0055258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8F339F">
              <w:rPr>
                <w:rFonts w:ascii="Comic Sans MS" w:hAnsi="Comic Sans MS"/>
                <w:sz w:val="22"/>
                <w:szCs w:val="22"/>
              </w:rPr>
              <w:t>Make meaningful marks using some recognisable letters.</w:t>
            </w:r>
          </w:p>
          <w:p w14:paraId="6050BDCD" w14:textId="7D728872" w:rsidR="0037385E" w:rsidRPr="008F339F" w:rsidRDefault="0037385E" w:rsidP="0055258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8F339F">
              <w:rPr>
                <w:rFonts w:ascii="Comic Sans MS" w:hAnsi="Comic Sans MS"/>
                <w:sz w:val="22"/>
                <w:szCs w:val="22"/>
              </w:rPr>
              <w:t>Name writing</w:t>
            </w:r>
            <w:bookmarkEnd w:id="3"/>
          </w:p>
        </w:tc>
        <w:tc>
          <w:tcPr>
            <w:tcW w:w="3155" w:type="dxa"/>
            <w:vAlign w:val="center"/>
          </w:tcPr>
          <w:p w14:paraId="29193030" w14:textId="2DE98137" w:rsidR="004B65E7" w:rsidRPr="008F339F" w:rsidRDefault="004B65E7" w:rsidP="0055258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8F339F">
              <w:rPr>
                <w:rFonts w:ascii="Comic Sans MS" w:hAnsi="Comic Sans MS"/>
                <w:sz w:val="22"/>
                <w:szCs w:val="22"/>
              </w:rPr>
              <w:t>Blend sounds to read words</w:t>
            </w:r>
          </w:p>
          <w:p w14:paraId="148E56AA" w14:textId="3E2B95A8" w:rsidR="0037385E" w:rsidRPr="008F339F" w:rsidRDefault="0037385E" w:rsidP="0055258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8F339F">
              <w:rPr>
                <w:rFonts w:ascii="Comic Sans MS" w:hAnsi="Comic Sans MS"/>
                <w:sz w:val="22"/>
                <w:szCs w:val="22"/>
              </w:rPr>
              <w:t>Form lower case and capital letters correctly.</w:t>
            </w:r>
          </w:p>
          <w:p w14:paraId="339F6E88" w14:textId="77777777" w:rsidR="0037385E" w:rsidRPr="008F339F" w:rsidRDefault="0037385E" w:rsidP="0055258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8F339F">
              <w:rPr>
                <w:rFonts w:ascii="Comic Sans MS" w:hAnsi="Comic Sans MS"/>
                <w:sz w:val="22"/>
                <w:szCs w:val="22"/>
              </w:rPr>
              <w:t>Write lists and labels</w:t>
            </w:r>
          </w:p>
        </w:tc>
        <w:tc>
          <w:tcPr>
            <w:tcW w:w="3155" w:type="dxa"/>
            <w:vAlign w:val="center"/>
          </w:tcPr>
          <w:p w14:paraId="066028C8" w14:textId="031D8546" w:rsidR="0037385E" w:rsidRPr="008F339F" w:rsidRDefault="004B65E7" w:rsidP="0055258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8F339F">
              <w:rPr>
                <w:rFonts w:ascii="Comic Sans MS" w:hAnsi="Comic Sans MS"/>
                <w:sz w:val="22"/>
                <w:szCs w:val="22"/>
              </w:rPr>
              <w:t xml:space="preserve">Read common exception words </w:t>
            </w:r>
            <w:r w:rsidR="0037385E" w:rsidRPr="008F339F">
              <w:rPr>
                <w:rFonts w:ascii="Comic Sans MS" w:hAnsi="Comic Sans MS"/>
                <w:sz w:val="22"/>
                <w:szCs w:val="22"/>
              </w:rPr>
              <w:t>Use capital letters and finger spaces.</w:t>
            </w:r>
          </w:p>
          <w:p w14:paraId="32093E2C" w14:textId="77777777" w:rsidR="0037385E" w:rsidRPr="008F339F" w:rsidRDefault="0037385E" w:rsidP="0055258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8F339F">
              <w:rPr>
                <w:rFonts w:ascii="Comic Sans MS" w:hAnsi="Comic Sans MS"/>
                <w:sz w:val="22"/>
                <w:szCs w:val="22"/>
              </w:rPr>
              <w:t>Captions, postcards, speech bubbles</w:t>
            </w:r>
          </w:p>
        </w:tc>
        <w:tc>
          <w:tcPr>
            <w:tcW w:w="3156" w:type="dxa"/>
            <w:vAlign w:val="center"/>
          </w:tcPr>
          <w:p w14:paraId="2450BA61" w14:textId="720EE1EF" w:rsidR="004B65E7" w:rsidRPr="008F339F" w:rsidRDefault="004B65E7" w:rsidP="0055258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8F339F">
              <w:rPr>
                <w:rFonts w:ascii="Comic Sans MS" w:hAnsi="Comic Sans MS"/>
                <w:sz w:val="22"/>
                <w:szCs w:val="22"/>
              </w:rPr>
              <w:t>Read simple phrases</w:t>
            </w:r>
          </w:p>
          <w:p w14:paraId="27A2FCB2" w14:textId="07676314" w:rsidR="0037385E" w:rsidRPr="008F339F" w:rsidRDefault="0037385E" w:rsidP="0055258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8F339F">
              <w:rPr>
                <w:rFonts w:ascii="Comic Sans MS" w:hAnsi="Comic Sans MS"/>
                <w:sz w:val="22"/>
                <w:szCs w:val="22"/>
              </w:rPr>
              <w:t>Use capital letters, finger spaces and full stops.</w:t>
            </w:r>
          </w:p>
          <w:p w14:paraId="32C502EB" w14:textId="77777777" w:rsidR="0037385E" w:rsidRPr="008F339F" w:rsidRDefault="0037385E" w:rsidP="0055258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8F339F">
              <w:rPr>
                <w:rFonts w:ascii="Comic Sans MS" w:hAnsi="Comic Sans MS"/>
                <w:sz w:val="22"/>
                <w:szCs w:val="22"/>
              </w:rPr>
              <w:t>Short stories, fact files, posters</w:t>
            </w:r>
          </w:p>
        </w:tc>
        <w:tc>
          <w:tcPr>
            <w:tcW w:w="3156" w:type="dxa"/>
            <w:vAlign w:val="center"/>
          </w:tcPr>
          <w:p w14:paraId="4B0DCB6F" w14:textId="301CA54B" w:rsidR="0037385E" w:rsidRPr="008F339F" w:rsidRDefault="004B65E7" w:rsidP="0055258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8F339F">
              <w:rPr>
                <w:rFonts w:ascii="Comic Sans MS" w:hAnsi="Comic Sans MS"/>
                <w:sz w:val="22"/>
                <w:szCs w:val="22"/>
              </w:rPr>
              <w:t xml:space="preserve">Read books to build confidence </w:t>
            </w:r>
            <w:r w:rsidR="0037385E" w:rsidRPr="008F339F">
              <w:rPr>
                <w:rFonts w:ascii="Comic Sans MS" w:hAnsi="Comic Sans MS"/>
                <w:sz w:val="22"/>
                <w:szCs w:val="22"/>
              </w:rPr>
              <w:t>Use capital letters, finger spaces and full stops.</w:t>
            </w:r>
          </w:p>
          <w:p w14:paraId="6B4247E6" w14:textId="3FFE8E8D" w:rsidR="0037385E" w:rsidRPr="008F339F" w:rsidRDefault="0037385E" w:rsidP="0055258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8F339F">
              <w:rPr>
                <w:rFonts w:ascii="Comic Sans MS" w:hAnsi="Comic Sans MS"/>
                <w:sz w:val="22"/>
                <w:szCs w:val="22"/>
              </w:rPr>
              <w:t>Descriptions, rhymes, stories</w:t>
            </w:r>
          </w:p>
        </w:tc>
        <w:tc>
          <w:tcPr>
            <w:tcW w:w="3156" w:type="dxa"/>
            <w:vAlign w:val="center"/>
          </w:tcPr>
          <w:p w14:paraId="6F3420CF" w14:textId="23AF9376" w:rsidR="004B65E7" w:rsidRPr="008F339F" w:rsidRDefault="004B65E7" w:rsidP="0055258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8F339F">
              <w:rPr>
                <w:rFonts w:ascii="Comic Sans MS" w:hAnsi="Comic Sans MS"/>
                <w:sz w:val="22"/>
                <w:szCs w:val="22"/>
              </w:rPr>
              <w:t>Develop their fluency and understanding as they enjoy a wider variety of books</w:t>
            </w:r>
          </w:p>
          <w:p w14:paraId="68CD35F1" w14:textId="0F55F211" w:rsidR="0037385E" w:rsidRPr="008F339F" w:rsidRDefault="0037385E" w:rsidP="0055258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8F339F">
              <w:rPr>
                <w:rFonts w:ascii="Comic Sans MS" w:hAnsi="Comic Sans MS"/>
                <w:sz w:val="22"/>
                <w:szCs w:val="22"/>
              </w:rPr>
              <w:t>Independently write for a purpose Stories, invitations, cards, letters</w:t>
            </w:r>
          </w:p>
        </w:tc>
      </w:tr>
      <w:tr w:rsidR="008F339F" w:rsidRPr="00966745" w14:paraId="4C71C0ED" w14:textId="77777777" w:rsidTr="00552585">
        <w:trPr>
          <w:trHeight w:val="372"/>
        </w:trPr>
        <w:tc>
          <w:tcPr>
            <w:tcW w:w="3155" w:type="dxa"/>
            <w:shd w:val="clear" w:color="auto" w:fill="auto"/>
            <w:vAlign w:val="center"/>
          </w:tcPr>
          <w:p w14:paraId="2B8A3266" w14:textId="77777777" w:rsidR="008F339F" w:rsidRPr="008F339F" w:rsidRDefault="008F339F" w:rsidP="00552585">
            <w:pPr>
              <w:jc w:val="center"/>
              <w:rPr>
                <w:rFonts w:ascii="Comic Sans MS" w:hAnsi="Comic Sans MS" w:cstheme="majorHAnsi"/>
                <w:b/>
                <w:bCs/>
              </w:rPr>
            </w:pPr>
            <w:r w:rsidRPr="008F339F">
              <w:rPr>
                <w:rFonts w:ascii="Comic Sans MS" w:hAnsi="Comic Sans MS" w:cstheme="majorHAnsi"/>
                <w:b/>
                <w:bCs/>
                <w:highlight w:val="yellow"/>
              </w:rPr>
              <w:t>M</w:t>
            </w:r>
          </w:p>
          <w:p w14:paraId="6FBC4FAA" w14:textId="77777777" w:rsidR="008F339F" w:rsidRPr="008F339F" w:rsidRDefault="008F339F" w:rsidP="00552585">
            <w:pPr>
              <w:jc w:val="center"/>
              <w:rPr>
                <w:rFonts w:ascii="Comic Sans MS" w:hAnsi="Comic Sans MS" w:cstheme="majorHAnsi"/>
                <w:b/>
                <w:bCs/>
              </w:rPr>
            </w:pPr>
            <w:r w:rsidRPr="008F339F">
              <w:rPr>
                <w:rFonts w:ascii="Comic Sans MS" w:hAnsi="Comic Sans MS" w:cstheme="majorHAnsi"/>
                <w:b/>
                <w:bCs/>
              </w:rPr>
              <w:t>Maths</w:t>
            </w:r>
          </w:p>
          <w:p w14:paraId="26491A15" w14:textId="77777777" w:rsidR="008F339F" w:rsidRPr="008F339F" w:rsidRDefault="008F339F" w:rsidP="00552585">
            <w:pPr>
              <w:jc w:val="center"/>
              <w:rPr>
                <w:rFonts w:ascii="Comic Sans MS" w:hAnsi="Comic Sans MS" w:cstheme="majorHAnsi"/>
                <w:b/>
                <w:bCs/>
                <w:i/>
                <w:iCs/>
                <w:color w:val="0070C0"/>
                <w:sz w:val="20"/>
                <w:szCs w:val="20"/>
              </w:rPr>
            </w:pPr>
            <w:r w:rsidRPr="008F339F">
              <w:rPr>
                <w:rFonts w:ascii="Comic Sans MS" w:hAnsi="Comic Sans MS" w:cstheme="majorHAnsi"/>
                <w:b/>
                <w:bCs/>
                <w:i/>
                <w:iCs/>
                <w:color w:val="0070C0"/>
                <w:sz w:val="20"/>
                <w:szCs w:val="20"/>
              </w:rPr>
              <w:t>White Rose</w:t>
            </w:r>
          </w:p>
          <w:p w14:paraId="284386B8" w14:textId="5D7A4BB4" w:rsidR="008F339F" w:rsidRPr="008F339F" w:rsidRDefault="008F339F" w:rsidP="00552585">
            <w:pPr>
              <w:jc w:val="center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8F339F">
              <w:rPr>
                <w:rFonts w:ascii="Comic Sans MS" w:hAnsi="Comic Sans MS" w:cstheme="majorHAnsi"/>
                <w:b/>
                <w:bCs/>
                <w:i/>
                <w:iCs/>
                <w:color w:val="0070C0"/>
                <w:sz w:val="20"/>
                <w:szCs w:val="20"/>
              </w:rPr>
              <w:t>Mastering Number</w:t>
            </w:r>
          </w:p>
        </w:tc>
        <w:tc>
          <w:tcPr>
            <w:tcW w:w="6310" w:type="dxa"/>
            <w:gridSpan w:val="2"/>
            <w:vAlign w:val="center"/>
          </w:tcPr>
          <w:p w14:paraId="31F07161" w14:textId="77777777" w:rsidR="008F339F" w:rsidRPr="008F339F" w:rsidRDefault="008F339F" w:rsidP="0055258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F339F">
              <w:rPr>
                <w:rFonts w:ascii="Comic Sans MS" w:hAnsi="Comic Sans MS"/>
                <w:sz w:val="20"/>
                <w:szCs w:val="20"/>
              </w:rPr>
              <w:t>Identify sets</w:t>
            </w:r>
          </w:p>
          <w:p w14:paraId="0DADFB80" w14:textId="4E68148D" w:rsidR="008F339F" w:rsidRPr="008F339F" w:rsidRDefault="008F339F" w:rsidP="0055258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bookmarkStart w:id="4" w:name="_Hlk234919173"/>
            <w:r w:rsidRPr="008F339F">
              <w:rPr>
                <w:rFonts w:ascii="Comic Sans MS" w:hAnsi="Comic Sans MS"/>
                <w:sz w:val="20"/>
                <w:szCs w:val="20"/>
              </w:rPr>
              <w:t>Match, sort, compare and count pictures, objects and sounds</w:t>
            </w:r>
          </w:p>
          <w:bookmarkEnd w:id="4"/>
          <w:p w14:paraId="3AAC96AF" w14:textId="0A1D79BD" w:rsidR="008F339F" w:rsidRPr="008F339F" w:rsidRDefault="008F339F" w:rsidP="0055258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F339F">
              <w:rPr>
                <w:rFonts w:ascii="Comic Sans MS" w:hAnsi="Comic Sans MS"/>
                <w:sz w:val="20"/>
                <w:szCs w:val="20"/>
              </w:rPr>
              <w:t>Explore sorting techniques</w:t>
            </w:r>
          </w:p>
          <w:p w14:paraId="27D40A0C" w14:textId="261D0E4D" w:rsidR="008F339F" w:rsidRPr="008F339F" w:rsidRDefault="008F339F" w:rsidP="0055258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F339F">
              <w:rPr>
                <w:rFonts w:ascii="Comic Sans MS" w:hAnsi="Comic Sans MS"/>
                <w:sz w:val="20"/>
                <w:szCs w:val="20"/>
              </w:rPr>
              <w:t>Compare numbers</w:t>
            </w:r>
          </w:p>
          <w:p w14:paraId="2ECF02E5" w14:textId="77777777" w:rsidR="008F339F" w:rsidRPr="008F339F" w:rsidRDefault="008F339F" w:rsidP="0055258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F339F">
              <w:rPr>
                <w:rFonts w:ascii="Comic Sans MS" w:hAnsi="Comic Sans MS"/>
                <w:sz w:val="20"/>
                <w:szCs w:val="20"/>
              </w:rPr>
              <w:t>Subitise</w:t>
            </w:r>
          </w:p>
          <w:p w14:paraId="43BA56BF" w14:textId="0C6F8F09" w:rsidR="008F339F" w:rsidRPr="008F339F" w:rsidRDefault="008F339F" w:rsidP="0055258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F339F">
              <w:rPr>
                <w:rFonts w:ascii="Comic Sans MS" w:hAnsi="Comic Sans MS"/>
                <w:sz w:val="20"/>
                <w:szCs w:val="20"/>
              </w:rPr>
              <w:t>Link the number symbol (numeral) with its cardinal number value.</w:t>
            </w:r>
          </w:p>
          <w:p w14:paraId="00297DB7" w14:textId="77777777" w:rsidR="008F339F" w:rsidRPr="008F339F" w:rsidRDefault="008F339F" w:rsidP="0055258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F339F">
              <w:rPr>
                <w:rFonts w:ascii="Comic Sans MS" w:hAnsi="Comic Sans MS"/>
                <w:sz w:val="20"/>
                <w:szCs w:val="20"/>
              </w:rPr>
              <w:t>Understand the ‘one more than/one less than’ relationship between consecutive numbers</w:t>
            </w:r>
          </w:p>
          <w:p w14:paraId="4E1C4767" w14:textId="77777777" w:rsidR="008F339F" w:rsidRPr="008F339F" w:rsidRDefault="008F339F" w:rsidP="0055258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F339F">
              <w:rPr>
                <w:rFonts w:ascii="Comic Sans MS" w:hAnsi="Comic Sans MS"/>
                <w:sz w:val="20"/>
                <w:szCs w:val="20"/>
              </w:rPr>
              <w:t>Recall number bonds for numbers 0-5</w:t>
            </w:r>
          </w:p>
          <w:p w14:paraId="6A793B0C" w14:textId="77777777" w:rsidR="008F339F" w:rsidRPr="008F339F" w:rsidRDefault="008F339F" w:rsidP="0055258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F339F">
              <w:rPr>
                <w:rFonts w:ascii="Comic Sans MS" w:hAnsi="Comic Sans MS"/>
                <w:sz w:val="20"/>
                <w:szCs w:val="20"/>
              </w:rPr>
              <w:t>Compose and decompose shapes so that children recognise a shape can have other shapes within it, just as numbers can.</w:t>
            </w:r>
          </w:p>
          <w:p w14:paraId="51155E6E" w14:textId="3D254B68" w:rsidR="008F339F" w:rsidRPr="008F339F" w:rsidRDefault="008F339F" w:rsidP="0055258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F339F">
              <w:rPr>
                <w:rFonts w:ascii="Comic Sans MS" w:hAnsi="Comic Sans MS"/>
                <w:sz w:val="20"/>
                <w:szCs w:val="20"/>
              </w:rPr>
              <w:t>Continue, copy and create repeating patterns.</w:t>
            </w:r>
          </w:p>
        </w:tc>
        <w:tc>
          <w:tcPr>
            <w:tcW w:w="6311" w:type="dxa"/>
            <w:gridSpan w:val="2"/>
            <w:vAlign w:val="center"/>
          </w:tcPr>
          <w:p w14:paraId="1AA8960A" w14:textId="77777777" w:rsidR="008F339F" w:rsidRPr="008F339F" w:rsidRDefault="008F339F" w:rsidP="0055258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F339F">
              <w:rPr>
                <w:rFonts w:ascii="Comic Sans MS" w:hAnsi="Comic Sans MS"/>
                <w:sz w:val="20"/>
                <w:szCs w:val="20"/>
              </w:rPr>
              <w:t>Explore the composition of numbers to 10</w:t>
            </w:r>
          </w:p>
          <w:p w14:paraId="77D76E8C" w14:textId="65417447" w:rsidR="008F339F" w:rsidRPr="008F339F" w:rsidRDefault="008F339F" w:rsidP="0055258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F339F">
              <w:rPr>
                <w:rFonts w:ascii="Comic Sans MS" w:hAnsi="Comic Sans MS"/>
                <w:sz w:val="20"/>
                <w:szCs w:val="20"/>
              </w:rPr>
              <w:t>Recall number bonds for numbers 5 – 10</w:t>
            </w:r>
          </w:p>
          <w:p w14:paraId="5976C87D" w14:textId="77777777" w:rsidR="008F339F" w:rsidRPr="008F339F" w:rsidRDefault="008F339F" w:rsidP="0055258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F339F">
              <w:rPr>
                <w:rFonts w:ascii="Comic Sans MS" w:hAnsi="Comic Sans MS"/>
                <w:sz w:val="20"/>
                <w:szCs w:val="20"/>
              </w:rPr>
              <w:t>Compare length, weight and capacity.</w:t>
            </w:r>
          </w:p>
          <w:p w14:paraId="56A28671" w14:textId="77777777" w:rsidR="008F339F" w:rsidRPr="008F339F" w:rsidRDefault="008F339F" w:rsidP="0055258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F339F">
              <w:rPr>
                <w:rFonts w:ascii="Comic Sans MS" w:hAnsi="Comic Sans MS"/>
                <w:sz w:val="20"/>
                <w:szCs w:val="20"/>
              </w:rPr>
              <w:t>In meaningful contexts, finds the longer or shorter, heavier or lighter and more/less full of two items</w:t>
            </w:r>
          </w:p>
          <w:p w14:paraId="5DA71596" w14:textId="77777777" w:rsidR="008F339F" w:rsidRPr="008F339F" w:rsidRDefault="008F339F" w:rsidP="0055258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F339F">
              <w:rPr>
                <w:rFonts w:ascii="Comic Sans MS" w:hAnsi="Comic Sans MS"/>
                <w:sz w:val="20"/>
                <w:szCs w:val="20"/>
              </w:rPr>
              <w:t>Recalls a sequence of events in everyday life and stories.</w:t>
            </w:r>
          </w:p>
          <w:p w14:paraId="4C794C0B" w14:textId="77777777" w:rsidR="008F339F" w:rsidRPr="008F339F" w:rsidRDefault="008F339F" w:rsidP="0055258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F339F">
              <w:rPr>
                <w:rFonts w:ascii="Comic Sans MS" w:hAnsi="Comic Sans MS"/>
                <w:sz w:val="20"/>
                <w:szCs w:val="20"/>
              </w:rPr>
              <w:t>Partitions and combines shapes to make new shapes with 2D and 3D shapes.</w:t>
            </w:r>
          </w:p>
          <w:p w14:paraId="4F14D2CC" w14:textId="77777777" w:rsidR="008F339F" w:rsidRPr="008F339F" w:rsidRDefault="008F339F" w:rsidP="0055258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F339F">
              <w:rPr>
                <w:rFonts w:ascii="Comic Sans MS" w:hAnsi="Comic Sans MS"/>
                <w:sz w:val="20"/>
                <w:szCs w:val="20"/>
              </w:rPr>
              <w:t>Create arches and enclosures when building, using trial and improvement to select blocks</w:t>
            </w:r>
          </w:p>
          <w:p w14:paraId="75FC4820" w14:textId="77777777" w:rsidR="008F339F" w:rsidRPr="008F339F" w:rsidRDefault="008F339F" w:rsidP="0055258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F339F">
              <w:rPr>
                <w:rFonts w:ascii="Comic Sans MS" w:hAnsi="Comic Sans MS"/>
                <w:sz w:val="20"/>
                <w:szCs w:val="20"/>
              </w:rPr>
              <w:t xml:space="preserve">Counts out up to 10 objects from a larger group </w:t>
            </w:r>
          </w:p>
          <w:p w14:paraId="20B09671" w14:textId="40F79AD9" w:rsidR="008F339F" w:rsidRPr="008F339F" w:rsidRDefault="008F339F" w:rsidP="0055258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F339F">
              <w:rPr>
                <w:rFonts w:ascii="Comic Sans MS" w:hAnsi="Comic Sans MS"/>
                <w:sz w:val="20"/>
                <w:szCs w:val="20"/>
              </w:rPr>
              <w:t>Matches the numeral with a group of items to show how many there are (up to 10)</w:t>
            </w:r>
          </w:p>
          <w:p w14:paraId="2A5D14CD" w14:textId="35B39CBA" w:rsidR="008F339F" w:rsidRPr="008F339F" w:rsidRDefault="008F339F" w:rsidP="0055258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F339F">
              <w:rPr>
                <w:rFonts w:ascii="Comic Sans MS" w:hAnsi="Comic Sans MS"/>
                <w:sz w:val="20"/>
                <w:szCs w:val="20"/>
              </w:rPr>
              <w:t>Beginning to experience measuring time with timers and calendars</w:t>
            </w:r>
          </w:p>
        </w:tc>
        <w:tc>
          <w:tcPr>
            <w:tcW w:w="6312" w:type="dxa"/>
            <w:gridSpan w:val="2"/>
            <w:vAlign w:val="center"/>
          </w:tcPr>
          <w:p w14:paraId="3F83716D" w14:textId="77777777" w:rsidR="008F339F" w:rsidRPr="008F339F" w:rsidRDefault="008F339F" w:rsidP="0055258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F339F">
              <w:rPr>
                <w:rFonts w:ascii="Comic Sans MS" w:hAnsi="Comic Sans MS"/>
                <w:sz w:val="20"/>
                <w:szCs w:val="20"/>
              </w:rPr>
              <w:t>Uses number names and symbols when comparing numbers, showing interest in large numbers</w:t>
            </w:r>
          </w:p>
          <w:p w14:paraId="30A32702" w14:textId="77777777" w:rsidR="008F339F" w:rsidRPr="008F339F" w:rsidRDefault="008F339F" w:rsidP="0055258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F339F">
              <w:rPr>
                <w:rFonts w:ascii="Comic Sans MS" w:hAnsi="Comic Sans MS"/>
                <w:sz w:val="20"/>
                <w:szCs w:val="20"/>
              </w:rPr>
              <w:t>Estimates of numbers of things, showing understanding of relative size</w:t>
            </w:r>
          </w:p>
          <w:p w14:paraId="0888DEE6" w14:textId="77777777" w:rsidR="008F339F" w:rsidRPr="008F339F" w:rsidRDefault="008F339F" w:rsidP="0055258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F339F">
              <w:rPr>
                <w:rFonts w:ascii="Comic Sans MS" w:hAnsi="Comic Sans MS"/>
                <w:sz w:val="20"/>
                <w:szCs w:val="20"/>
              </w:rPr>
              <w:t>Recites numbers from 0 to 10 (and beyond) and back from 10 to 0</w:t>
            </w:r>
          </w:p>
          <w:p w14:paraId="143133A7" w14:textId="463F10B1" w:rsidR="008F339F" w:rsidRPr="008F339F" w:rsidRDefault="008F339F" w:rsidP="0055258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F339F">
              <w:rPr>
                <w:rFonts w:ascii="Comic Sans MS" w:hAnsi="Comic Sans MS"/>
                <w:sz w:val="20"/>
                <w:szCs w:val="20"/>
              </w:rPr>
              <w:t xml:space="preserve">Orders numerals 0 to 10 </w:t>
            </w:r>
          </w:p>
          <w:p w14:paraId="11258083" w14:textId="2DAFE76B" w:rsidR="008F339F" w:rsidRPr="008F339F" w:rsidRDefault="008F339F" w:rsidP="0055258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F339F">
              <w:rPr>
                <w:rFonts w:ascii="Comic Sans MS" w:hAnsi="Comic Sans MS"/>
                <w:sz w:val="20"/>
                <w:szCs w:val="20"/>
              </w:rPr>
              <w:t>Shows awareness that numbers are made up (composed) of smaller numbers</w:t>
            </w:r>
          </w:p>
          <w:p w14:paraId="1B508355" w14:textId="32378F4A" w:rsidR="008F339F" w:rsidRPr="008F339F" w:rsidRDefault="008F339F" w:rsidP="0055258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F339F">
              <w:rPr>
                <w:rFonts w:ascii="Comic Sans MS" w:hAnsi="Comic Sans MS"/>
                <w:sz w:val="20"/>
                <w:szCs w:val="20"/>
              </w:rPr>
              <w:t>In practical activities, adds one and subtracts one with numbers to 10</w:t>
            </w:r>
          </w:p>
          <w:p w14:paraId="25C42EC3" w14:textId="77777777" w:rsidR="008F339F" w:rsidRPr="008F339F" w:rsidRDefault="008F339F" w:rsidP="0055258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F339F">
              <w:rPr>
                <w:rFonts w:ascii="Comic Sans MS" w:hAnsi="Comic Sans MS"/>
                <w:sz w:val="20"/>
                <w:szCs w:val="20"/>
              </w:rPr>
              <w:t>Select, rotate and manipulate shapes in order to develop spatial reasoning skills.</w:t>
            </w:r>
          </w:p>
          <w:p w14:paraId="074F3F69" w14:textId="77777777" w:rsidR="008F339F" w:rsidRPr="008F339F" w:rsidRDefault="008F339F" w:rsidP="0055258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F339F">
              <w:rPr>
                <w:rFonts w:ascii="Comic Sans MS" w:hAnsi="Comic Sans MS"/>
                <w:sz w:val="20"/>
                <w:szCs w:val="20"/>
              </w:rPr>
              <w:t xml:space="preserve">Uses spatial language, including following and giving directions, using relative terms and describing what they see from different viewpoints  </w:t>
            </w:r>
          </w:p>
          <w:p w14:paraId="24723541" w14:textId="0AFA6444" w:rsidR="008F339F" w:rsidRPr="008F339F" w:rsidRDefault="008F339F" w:rsidP="0055258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F339F">
              <w:rPr>
                <w:rFonts w:ascii="Comic Sans MS" w:hAnsi="Comic Sans MS"/>
                <w:sz w:val="20"/>
                <w:szCs w:val="20"/>
              </w:rPr>
              <w:t>Composes and decomposes shapes, learning which shapes combine to make other shapes</w:t>
            </w:r>
          </w:p>
        </w:tc>
      </w:tr>
      <w:tr w:rsidR="008F339F" w:rsidRPr="00966745" w14:paraId="7AA7FFDC" w14:textId="77777777" w:rsidTr="00552585">
        <w:trPr>
          <w:trHeight w:val="372"/>
        </w:trPr>
        <w:tc>
          <w:tcPr>
            <w:tcW w:w="3155" w:type="dxa"/>
            <w:shd w:val="clear" w:color="auto" w:fill="auto"/>
            <w:vAlign w:val="center"/>
          </w:tcPr>
          <w:p w14:paraId="27EE4CEB" w14:textId="77777777" w:rsidR="008F339F" w:rsidRPr="008F339F" w:rsidRDefault="008F339F" w:rsidP="00552585">
            <w:pPr>
              <w:jc w:val="center"/>
              <w:rPr>
                <w:rFonts w:ascii="Comic Sans MS" w:hAnsi="Comic Sans MS" w:cstheme="majorHAnsi"/>
                <w:b/>
                <w:bCs/>
              </w:rPr>
            </w:pPr>
            <w:r w:rsidRPr="008F339F">
              <w:rPr>
                <w:rFonts w:ascii="Comic Sans MS" w:hAnsi="Comic Sans MS" w:cstheme="majorHAnsi"/>
                <w:b/>
                <w:bCs/>
                <w:highlight w:val="yellow"/>
              </w:rPr>
              <w:t>UTW</w:t>
            </w:r>
          </w:p>
          <w:p w14:paraId="7C098D4A" w14:textId="6FEB0187" w:rsidR="008F339F" w:rsidRPr="008F339F" w:rsidRDefault="008F339F" w:rsidP="00552585">
            <w:pPr>
              <w:jc w:val="center"/>
              <w:rPr>
                <w:rFonts w:ascii="Comic Sans MS" w:hAnsi="Comic Sans MS" w:cstheme="majorHAnsi"/>
                <w:b/>
                <w:bCs/>
              </w:rPr>
            </w:pPr>
            <w:r w:rsidRPr="008F339F">
              <w:rPr>
                <w:rFonts w:ascii="Comic Sans MS" w:hAnsi="Comic Sans MS" w:cstheme="majorHAnsi"/>
                <w:b/>
                <w:bCs/>
              </w:rPr>
              <w:t>History and Geography</w:t>
            </w:r>
          </w:p>
          <w:p w14:paraId="4303146C" w14:textId="157E3963" w:rsidR="008F339F" w:rsidRPr="008F339F" w:rsidRDefault="008F339F" w:rsidP="005525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8F339F">
              <w:rPr>
                <w:rFonts w:ascii="Comic Sans MS" w:hAnsi="Comic Sans MS" w:cstheme="majorHAnsi"/>
                <w:b/>
                <w:bCs/>
                <w:i/>
                <w:iCs/>
                <w:color w:val="0070C0"/>
                <w:sz w:val="20"/>
                <w:szCs w:val="20"/>
              </w:rPr>
              <w:t>Kapow</w:t>
            </w:r>
          </w:p>
        </w:tc>
        <w:tc>
          <w:tcPr>
            <w:tcW w:w="3155" w:type="dxa"/>
            <w:vAlign w:val="center"/>
          </w:tcPr>
          <w:p w14:paraId="68334248" w14:textId="77777777" w:rsidR="008F339F" w:rsidRPr="008F339F" w:rsidRDefault="008F339F" w:rsidP="0055258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8F339F">
              <w:rPr>
                <w:rFonts w:ascii="Comic Sans MS" w:hAnsi="Comic Sans MS"/>
                <w:sz w:val="22"/>
                <w:szCs w:val="22"/>
              </w:rPr>
              <w:t>Observe and show interest in their environment</w:t>
            </w:r>
          </w:p>
        </w:tc>
        <w:tc>
          <w:tcPr>
            <w:tcW w:w="3155" w:type="dxa"/>
            <w:vAlign w:val="center"/>
          </w:tcPr>
          <w:p w14:paraId="1182B633" w14:textId="77777777" w:rsidR="008F339F" w:rsidRPr="008F339F" w:rsidRDefault="008F339F" w:rsidP="0055258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8F339F">
              <w:rPr>
                <w:rFonts w:ascii="Comic Sans MS" w:hAnsi="Comic Sans MS"/>
                <w:sz w:val="22"/>
                <w:szCs w:val="22"/>
              </w:rPr>
              <w:t>Explore and ask questions about what they see, hear and feel</w:t>
            </w:r>
          </w:p>
        </w:tc>
        <w:tc>
          <w:tcPr>
            <w:tcW w:w="3155" w:type="dxa"/>
            <w:vAlign w:val="center"/>
          </w:tcPr>
          <w:p w14:paraId="5E948789" w14:textId="21B8E059" w:rsidR="008F339F" w:rsidRPr="008F339F" w:rsidRDefault="008F339F" w:rsidP="0055258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8F339F">
              <w:rPr>
                <w:rFonts w:ascii="Comic Sans MS" w:hAnsi="Comic Sans MS"/>
                <w:sz w:val="22"/>
                <w:szCs w:val="22"/>
              </w:rPr>
              <w:t>Notice and compare changes within nature</w:t>
            </w:r>
          </w:p>
        </w:tc>
        <w:tc>
          <w:tcPr>
            <w:tcW w:w="3156" w:type="dxa"/>
            <w:vAlign w:val="center"/>
          </w:tcPr>
          <w:p w14:paraId="032077C7" w14:textId="77777777" w:rsidR="008F339F" w:rsidRPr="008F339F" w:rsidRDefault="008F339F" w:rsidP="0055258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8F339F">
              <w:rPr>
                <w:rFonts w:ascii="Comic Sans MS" w:hAnsi="Comic Sans MS"/>
                <w:sz w:val="22"/>
                <w:szCs w:val="22"/>
              </w:rPr>
              <w:t>Explore and show curiosity towards people who help others</w:t>
            </w:r>
          </w:p>
        </w:tc>
        <w:tc>
          <w:tcPr>
            <w:tcW w:w="3156" w:type="dxa"/>
            <w:vAlign w:val="center"/>
          </w:tcPr>
          <w:p w14:paraId="0F9FBB14" w14:textId="77777777" w:rsidR="008F339F" w:rsidRPr="008F339F" w:rsidRDefault="008F339F" w:rsidP="0055258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8F339F">
              <w:rPr>
                <w:rFonts w:ascii="Comic Sans MS" w:hAnsi="Comic Sans MS"/>
                <w:sz w:val="22"/>
                <w:szCs w:val="22"/>
              </w:rPr>
              <w:t>Explore different environments and life in other countries</w:t>
            </w:r>
          </w:p>
        </w:tc>
        <w:tc>
          <w:tcPr>
            <w:tcW w:w="3156" w:type="dxa"/>
            <w:vAlign w:val="center"/>
          </w:tcPr>
          <w:p w14:paraId="7DD8A111" w14:textId="77777777" w:rsidR="008F339F" w:rsidRPr="008F339F" w:rsidRDefault="008F339F" w:rsidP="0055258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8F339F">
              <w:rPr>
                <w:rFonts w:ascii="Comic Sans MS" w:hAnsi="Comic Sans MS"/>
                <w:sz w:val="22"/>
                <w:szCs w:val="22"/>
              </w:rPr>
              <w:t>Talk about themselves, their families and community</w:t>
            </w:r>
          </w:p>
        </w:tc>
      </w:tr>
      <w:tr w:rsidR="008F339F" w:rsidRPr="00966745" w14:paraId="405D2221" w14:textId="77777777" w:rsidTr="00552585">
        <w:trPr>
          <w:trHeight w:val="372"/>
        </w:trPr>
        <w:tc>
          <w:tcPr>
            <w:tcW w:w="3155" w:type="dxa"/>
            <w:shd w:val="clear" w:color="auto" w:fill="auto"/>
            <w:vAlign w:val="center"/>
          </w:tcPr>
          <w:p w14:paraId="459D99D5" w14:textId="70F25D0E" w:rsidR="008F339F" w:rsidRPr="008F339F" w:rsidRDefault="008F339F" w:rsidP="00552585">
            <w:pPr>
              <w:jc w:val="center"/>
              <w:rPr>
                <w:rFonts w:ascii="Comic Sans MS" w:hAnsi="Comic Sans MS" w:cstheme="majorHAnsi"/>
                <w:b/>
                <w:bCs/>
              </w:rPr>
            </w:pPr>
            <w:r w:rsidRPr="008F339F">
              <w:rPr>
                <w:rFonts w:ascii="Comic Sans MS" w:hAnsi="Comic Sans MS" w:cstheme="majorHAnsi"/>
                <w:b/>
                <w:bCs/>
                <w:highlight w:val="yellow"/>
              </w:rPr>
              <w:t>EAD</w:t>
            </w:r>
          </w:p>
          <w:p w14:paraId="4A236156" w14:textId="3FD60223" w:rsidR="008F339F" w:rsidRPr="008F339F" w:rsidRDefault="008F339F" w:rsidP="00552585">
            <w:pPr>
              <w:jc w:val="center"/>
              <w:rPr>
                <w:rFonts w:ascii="Comic Sans MS" w:hAnsi="Comic Sans MS" w:cstheme="majorHAnsi"/>
                <w:b/>
                <w:bCs/>
              </w:rPr>
            </w:pPr>
            <w:r w:rsidRPr="008F339F">
              <w:rPr>
                <w:rFonts w:ascii="Comic Sans MS" w:hAnsi="Comic Sans MS" w:cstheme="majorHAnsi"/>
                <w:b/>
                <w:bCs/>
              </w:rPr>
              <w:t>Art, Design and Technology</w:t>
            </w:r>
          </w:p>
          <w:p w14:paraId="1A0F9056" w14:textId="4A59FBBB" w:rsidR="008F339F" w:rsidRPr="008F339F" w:rsidRDefault="008F339F" w:rsidP="005525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8F339F">
              <w:rPr>
                <w:rFonts w:ascii="Comic Sans MS" w:hAnsi="Comic Sans MS" w:cstheme="majorHAnsi"/>
                <w:b/>
                <w:bCs/>
                <w:i/>
                <w:iCs/>
                <w:color w:val="0070C0"/>
                <w:sz w:val="20"/>
                <w:szCs w:val="20"/>
              </w:rPr>
              <w:t>Kapow</w:t>
            </w:r>
          </w:p>
        </w:tc>
        <w:tc>
          <w:tcPr>
            <w:tcW w:w="3155" w:type="dxa"/>
            <w:vAlign w:val="center"/>
          </w:tcPr>
          <w:p w14:paraId="6220FEFE" w14:textId="77777777" w:rsidR="008F339F" w:rsidRPr="008F339F" w:rsidRDefault="008F339F" w:rsidP="0055258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8F339F">
              <w:rPr>
                <w:rFonts w:ascii="Comic Sans MS" w:hAnsi="Comic Sans MS"/>
                <w:sz w:val="22"/>
                <w:szCs w:val="22"/>
              </w:rPr>
              <w:t>Work collaboratively, sharing resources, ideas and skills</w:t>
            </w:r>
          </w:p>
        </w:tc>
        <w:tc>
          <w:tcPr>
            <w:tcW w:w="3155" w:type="dxa"/>
            <w:vAlign w:val="center"/>
          </w:tcPr>
          <w:p w14:paraId="26E3489E" w14:textId="77777777" w:rsidR="008F339F" w:rsidRPr="008F339F" w:rsidRDefault="008F339F" w:rsidP="0055258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8F339F">
              <w:rPr>
                <w:rFonts w:ascii="Comic Sans MS" w:hAnsi="Comic Sans MS"/>
                <w:sz w:val="22"/>
                <w:szCs w:val="22"/>
              </w:rPr>
              <w:t>Experiment with joining materials and mixing primary colours</w:t>
            </w:r>
          </w:p>
        </w:tc>
        <w:tc>
          <w:tcPr>
            <w:tcW w:w="3155" w:type="dxa"/>
            <w:vAlign w:val="center"/>
          </w:tcPr>
          <w:p w14:paraId="78658FEA" w14:textId="77777777" w:rsidR="008F339F" w:rsidRPr="008F339F" w:rsidRDefault="008F339F" w:rsidP="0055258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8F339F">
              <w:rPr>
                <w:rFonts w:ascii="Comic Sans MS" w:hAnsi="Comic Sans MS"/>
                <w:sz w:val="22"/>
                <w:szCs w:val="22"/>
              </w:rPr>
              <w:t>Express ideas and feelings a variety of artistic effects</w:t>
            </w:r>
          </w:p>
        </w:tc>
        <w:tc>
          <w:tcPr>
            <w:tcW w:w="3156" w:type="dxa"/>
            <w:vAlign w:val="center"/>
          </w:tcPr>
          <w:p w14:paraId="6B4EFEE3" w14:textId="7B8C2BD3" w:rsidR="008F339F" w:rsidRPr="008F339F" w:rsidRDefault="008F339F" w:rsidP="0055258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8F339F">
              <w:rPr>
                <w:rFonts w:ascii="Comic Sans MS" w:hAnsi="Comic Sans MS"/>
                <w:sz w:val="22"/>
                <w:szCs w:val="22"/>
              </w:rPr>
              <w:t>Watch and talk about dance and performance art</w:t>
            </w:r>
          </w:p>
        </w:tc>
        <w:tc>
          <w:tcPr>
            <w:tcW w:w="3156" w:type="dxa"/>
            <w:vAlign w:val="center"/>
          </w:tcPr>
          <w:p w14:paraId="50954678" w14:textId="793F15B1" w:rsidR="008F339F" w:rsidRPr="008F339F" w:rsidRDefault="008F339F" w:rsidP="0055258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8F339F">
              <w:rPr>
                <w:rFonts w:ascii="Comic Sans MS" w:hAnsi="Comic Sans MS"/>
                <w:sz w:val="22"/>
                <w:szCs w:val="22"/>
              </w:rPr>
              <w:t>Develop story lines in pretend play</w:t>
            </w:r>
          </w:p>
        </w:tc>
        <w:tc>
          <w:tcPr>
            <w:tcW w:w="3156" w:type="dxa"/>
            <w:vAlign w:val="center"/>
          </w:tcPr>
          <w:p w14:paraId="09BD5B1D" w14:textId="4C837EF0" w:rsidR="008F339F" w:rsidRPr="008F339F" w:rsidRDefault="008F339F" w:rsidP="0055258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8F339F">
              <w:rPr>
                <w:rFonts w:ascii="Comic Sans MS" w:hAnsi="Comic Sans MS"/>
                <w:sz w:val="22"/>
                <w:szCs w:val="22"/>
              </w:rPr>
              <w:t>Express creativity and imagination in different ways</w:t>
            </w:r>
          </w:p>
        </w:tc>
      </w:tr>
      <w:tr w:rsidR="008F339F" w:rsidRPr="00966745" w14:paraId="1D46DFE8" w14:textId="77777777" w:rsidTr="00552585">
        <w:trPr>
          <w:trHeight w:val="372"/>
        </w:trPr>
        <w:tc>
          <w:tcPr>
            <w:tcW w:w="3155" w:type="dxa"/>
            <w:shd w:val="clear" w:color="auto" w:fill="auto"/>
            <w:vAlign w:val="center"/>
          </w:tcPr>
          <w:p w14:paraId="79B3F359" w14:textId="77777777" w:rsidR="008F339F" w:rsidRPr="008F339F" w:rsidRDefault="008F339F" w:rsidP="00552585">
            <w:pPr>
              <w:jc w:val="center"/>
              <w:rPr>
                <w:rFonts w:ascii="Comic Sans MS" w:hAnsi="Comic Sans MS" w:cstheme="majorHAnsi"/>
                <w:b/>
                <w:bCs/>
              </w:rPr>
            </w:pPr>
            <w:r w:rsidRPr="008F339F">
              <w:rPr>
                <w:rFonts w:ascii="Comic Sans MS" w:hAnsi="Comic Sans MS" w:cstheme="majorHAnsi"/>
                <w:b/>
                <w:bCs/>
                <w:highlight w:val="yellow"/>
              </w:rPr>
              <w:t>CL/L</w:t>
            </w:r>
          </w:p>
          <w:p w14:paraId="078BA601" w14:textId="77777777" w:rsidR="008F339F" w:rsidRPr="008F339F" w:rsidRDefault="008F339F" w:rsidP="00552585">
            <w:pPr>
              <w:jc w:val="center"/>
              <w:rPr>
                <w:rFonts w:ascii="Comic Sans MS" w:hAnsi="Comic Sans MS" w:cstheme="majorHAnsi"/>
                <w:b/>
                <w:bCs/>
              </w:rPr>
            </w:pPr>
            <w:r w:rsidRPr="008F339F">
              <w:rPr>
                <w:rFonts w:ascii="Comic Sans MS" w:hAnsi="Comic Sans MS" w:cstheme="majorHAnsi"/>
                <w:b/>
                <w:bCs/>
              </w:rPr>
              <w:t>Phonics</w:t>
            </w:r>
          </w:p>
          <w:p w14:paraId="4FA32434" w14:textId="136C33D5" w:rsidR="008F339F" w:rsidRPr="008F339F" w:rsidRDefault="008F339F" w:rsidP="005525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8F339F">
              <w:rPr>
                <w:rFonts w:ascii="Comic Sans MS" w:hAnsi="Comic Sans MS" w:cstheme="majorHAnsi"/>
                <w:b/>
                <w:bCs/>
                <w:i/>
                <w:iCs/>
                <w:color w:val="0070C0"/>
                <w:sz w:val="20"/>
                <w:szCs w:val="20"/>
              </w:rPr>
              <w:t>Twinkl</w:t>
            </w:r>
          </w:p>
        </w:tc>
        <w:tc>
          <w:tcPr>
            <w:tcW w:w="6310" w:type="dxa"/>
            <w:gridSpan w:val="2"/>
          </w:tcPr>
          <w:p w14:paraId="40B0C9BD" w14:textId="77777777" w:rsidR="008F339F" w:rsidRPr="00B351AE" w:rsidRDefault="008F339F" w:rsidP="00552585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B351AE">
              <w:rPr>
                <w:rFonts w:ascii="Comic Sans MS" w:hAnsi="Comic Sans MS"/>
                <w:b/>
                <w:bCs/>
                <w:sz w:val="20"/>
                <w:szCs w:val="20"/>
              </w:rPr>
              <w:t>Level 2 s a t p I n m d o g c k ck e u r h b f l</w:t>
            </w:r>
          </w:p>
          <w:p w14:paraId="5938323F" w14:textId="77777777" w:rsidR="008F339F" w:rsidRPr="00B351AE" w:rsidRDefault="008F339F" w:rsidP="00552585">
            <w:pPr>
              <w:rPr>
                <w:rFonts w:ascii="Comic Sans MS" w:hAnsi="Comic Sans MS"/>
                <w:sz w:val="20"/>
                <w:szCs w:val="20"/>
              </w:rPr>
            </w:pPr>
            <w:r w:rsidRPr="00B351AE">
              <w:rPr>
                <w:rFonts w:ascii="Comic Sans MS" w:hAnsi="Comic Sans MS"/>
                <w:sz w:val="20"/>
                <w:szCs w:val="20"/>
              </w:rPr>
              <w:t>Recognise GPC’s, blend to read VC, CVC words.</w:t>
            </w:r>
          </w:p>
          <w:p w14:paraId="5BEC8BE1" w14:textId="77777777" w:rsidR="008F339F" w:rsidRPr="00B351AE" w:rsidRDefault="008F339F" w:rsidP="00552585">
            <w:pPr>
              <w:rPr>
                <w:rFonts w:ascii="Comic Sans MS" w:hAnsi="Comic Sans MS"/>
                <w:sz w:val="20"/>
                <w:szCs w:val="20"/>
              </w:rPr>
            </w:pPr>
            <w:r w:rsidRPr="00B351AE">
              <w:rPr>
                <w:rFonts w:ascii="Comic Sans MS" w:hAnsi="Comic Sans MS"/>
                <w:sz w:val="20"/>
                <w:szCs w:val="20"/>
              </w:rPr>
              <w:t xml:space="preserve">Ff </w:t>
            </w:r>
            <w:proofErr w:type="spellStart"/>
            <w:r w:rsidRPr="00B351AE">
              <w:rPr>
                <w:rFonts w:ascii="Comic Sans MS" w:hAnsi="Comic Sans MS"/>
                <w:sz w:val="20"/>
                <w:szCs w:val="20"/>
              </w:rPr>
              <w:t>ll</w:t>
            </w:r>
            <w:proofErr w:type="spellEnd"/>
            <w:r w:rsidRPr="00B351AE">
              <w:rPr>
                <w:rFonts w:ascii="Comic Sans MS" w:hAnsi="Comic Sans MS"/>
                <w:sz w:val="20"/>
                <w:szCs w:val="20"/>
              </w:rPr>
              <w:t xml:space="preserve"> ss /z/</w:t>
            </w:r>
          </w:p>
          <w:p w14:paraId="1CBF0D48" w14:textId="77777777" w:rsidR="008F339F" w:rsidRPr="00B351AE" w:rsidRDefault="008F339F" w:rsidP="00552585">
            <w:pPr>
              <w:rPr>
                <w:rFonts w:ascii="Comic Sans MS" w:hAnsi="Comic Sans MS"/>
                <w:sz w:val="20"/>
                <w:szCs w:val="20"/>
              </w:rPr>
            </w:pPr>
            <w:r w:rsidRPr="00B351AE">
              <w:rPr>
                <w:rFonts w:ascii="Comic Sans MS" w:hAnsi="Comic Sans MS"/>
                <w:sz w:val="20"/>
                <w:szCs w:val="20"/>
              </w:rPr>
              <w:t>TW I, go, to the, no</w:t>
            </w:r>
          </w:p>
        </w:tc>
        <w:tc>
          <w:tcPr>
            <w:tcW w:w="6311" w:type="dxa"/>
            <w:gridSpan w:val="2"/>
          </w:tcPr>
          <w:p w14:paraId="4567A1E3" w14:textId="2C7B5510" w:rsidR="008F339F" w:rsidRPr="00B351AE" w:rsidRDefault="008F339F" w:rsidP="00552585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B351AE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Level 3 j v w x y z </w:t>
            </w:r>
            <w:proofErr w:type="spellStart"/>
            <w:r w:rsidRPr="00B351AE">
              <w:rPr>
                <w:rFonts w:ascii="Comic Sans MS" w:hAnsi="Comic Sans MS"/>
                <w:b/>
                <w:bCs/>
                <w:sz w:val="20"/>
                <w:szCs w:val="20"/>
              </w:rPr>
              <w:t>zz</w:t>
            </w:r>
            <w:proofErr w:type="spellEnd"/>
            <w:r w:rsidRPr="00B351AE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51AE">
              <w:rPr>
                <w:rFonts w:ascii="Comic Sans MS" w:hAnsi="Comic Sans MS"/>
                <w:b/>
                <w:bCs/>
                <w:sz w:val="20"/>
                <w:szCs w:val="20"/>
              </w:rPr>
              <w:t>qu</w:t>
            </w:r>
            <w:proofErr w:type="spellEnd"/>
            <w:r w:rsidRPr="00B351AE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51AE">
              <w:rPr>
                <w:rFonts w:ascii="Comic Sans MS" w:hAnsi="Comic Sans MS"/>
                <w:b/>
                <w:bCs/>
                <w:sz w:val="20"/>
                <w:szCs w:val="20"/>
              </w:rPr>
              <w:t>ch</w:t>
            </w:r>
            <w:proofErr w:type="spellEnd"/>
            <w:r w:rsidRPr="00B351AE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51AE">
              <w:rPr>
                <w:rFonts w:ascii="Comic Sans MS" w:hAnsi="Comic Sans MS"/>
                <w:b/>
                <w:bCs/>
                <w:sz w:val="20"/>
                <w:szCs w:val="20"/>
              </w:rPr>
              <w:t>sh</w:t>
            </w:r>
            <w:proofErr w:type="spellEnd"/>
            <w:r w:rsidRPr="00B351AE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51AE">
              <w:rPr>
                <w:rFonts w:ascii="Comic Sans MS" w:hAnsi="Comic Sans MS"/>
                <w:b/>
                <w:bCs/>
                <w:sz w:val="20"/>
                <w:szCs w:val="20"/>
              </w:rPr>
              <w:t>th</w:t>
            </w:r>
            <w:proofErr w:type="spellEnd"/>
            <w:r w:rsidRPr="00B351AE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ng ai </w:t>
            </w:r>
            <w:proofErr w:type="spellStart"/>
            <w:r w:rsidRPr="00B351AE">
              <w:rPr>
                <w:rFonts w:ascii="Comic Sans MS" w:hAnsi="Comic Sans MS"/>
                <w:b/>
                <w:bCs/>
                <w:sz w:val="20"/>
                <w:szCs w:val="20"/>
              </w:rPr>
              <w:t>ee</w:t>
            </w:r>
            <w:proofErr w:type="spellEnd"/>
            <w:r w:rsidRPr="00B351AE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51AE">
              <w:rPr>
                <w:rFonts w:ascii="Comic Sans MS" w:hAnsi="Comic Sans MS"/>
                <w:b/>
                <w:bCs/>
                <w:sz w:val="20"/>
                <w:szCs w:val="20"/>
              </w:rPr>
              <w:t>igh</w:t>
            </w:r>
            <w:proofErr w:type="spellEnd"/>
            <w:r w:rsidRPr="00B351AE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51AE">
              <w:rPr>
                <w:rFonts w:ascii="Comic Sans MS" w:hAnsi="Comic Sans MS"/>
                <w:b/>
                <w:bCs/>
                <w:sz w:val="20"/>
                <w:szCs w:val="20"/>
              </w:rPr>
              <w:t>oa</w:t>
            </w:r>
            <w:proofErr w:type="spellEnd"/>
            <w:r w:rsidRPr="00B351AE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51AE">
              <w:rPr>
                <w:rFonts w:ascii="Comic Sans MS" w:hAnsi="Comic Sans MS"/>
                <w:b/>
                <w:bCs/>
                <w:sz w:val="20"/>
                <w:szCs w:val="20"/>
              </w:rPr>
              <w:t>oo</w:t>
            </w:r>
            <w:proofErr w:type="spellEnd"/>
            <w:r w:rsidRPr="00B351AE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o oar or </w:t>
            </w:r>
            <w:proofErr w:type="spellStart"/>
            <w:r w:rsidRPr="00B351AE">
              <w:rPr>
                <w:rFonts w:ascii="Comic Sans MS" w:hAnsi="Comic Sans MS"/>
                <w:b/>
                <w:bCs/>
                <w:sz w:val="20"/>
                <w:szCs w:val="20"/>
              </w:rPr>
              <w:t>ur</w:t>
            </w:r>
            <w:proofErr w:type="spellEnd"/>
            <w:r w:rsidRPr="00B351AE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ow oi ear air </w:t>
            </w:r>
            <w:proofErr w:type="spellStart"/>
            <w:r w:rsidRPr="00B351AE">
              <w:rPr>
                <w:rFonts w:ascii="Comic Sans MS" w:hAnsi="Comic Sans MS"/>
                <w:b/>
                <w:bCs/>
                <w:sz w:val="20"/>
                <w:szCs w:val="20"/>
              </w:rPr>
              <w:t>ure</w:t>
            </w:r>
            <w:proofErr w:type="spellEnd"/>
            <w:r w:rsidRPr="00B351AE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er </w:t>
            </w:r>
            <w:r w:rsidRPr="00B351AE">
              <w:rPr>
                <w:rFonts w:ascii="Comic Sans MS" w:hAnsi="Comic Sans MS"/>
                <w:sz w:val="20"/>
                <w:szCs w:val="20"/>
              </w:rPr>
              <w:t>Trigraphs, consonant digraphs, letter sounds and vowel digraphs</w:t>
            </w:r>
            <w:r w:rsidR="00895D21" w:rsidRPr="00B351AE"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Pr="00B351AE">
              <w:rPr>
                <w:rFonts w:ascii="Comic Sans MS" w:hAnsi="Comic Sans MS"/>
                <w:sz w:val="20"/>
                <w:szCs w:val="20"/>
              </w:rPr>
              <w:t xml:space="preserve">Read TW he she we me </w:t>
            </w:r>
            <w:proofErr w:type="gramStart"/>
            <w:r w:rsidRPr="00B351AE">
              <w:rPr>
                <w:rFonts w:ascii="Comic Sans MS" w:hAnsi="Comic Sans MS"/>
                <w:sz w:val="20"/>
                <w:szCs w:val="20"/>
              </w:rPr>
              <w:t>be</w:t>
            </w:r>
            <w:proofErr w:type="gramEnd"/>
            <w:r w:rsidRPr="00B351AE">
              <w:rPr>
                <w:rFonts w:ascii="Comic Sans MS" w:hAnsi="Comic Sans MS"/>
                <w:sz w:val="20"/>
                <w:szCs w:val="20"/>
              </w:rPr>
              <w:t xml:space="preserve"> was my you they here all are  </w:t>
            </w:r>
          </w:p>
        </w:tc>
        <w:tc>
          <w:tcPr>
            <w:tcW w:w="6312" w:type="dxa"/>
            <w:gridSpan w:val="2"/>
          </w:tcPr>
          <w:p w14:paraId="33BA6592" w14:textId="77777777" w:rsidR="008F339F" w:rsidRPr="00B351AE" w:rsidRDefault="008F339F" w:rsidP="00552585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B351AE">
              <w:rPr>
                <w:rFonts w:ascii="Comic Sans MS" w:hAnsi="Comic Sans MS"/>
                <w:b/>
                <w:bCs/>
                <w:sz w:val="20"/>
                <w:szCs w:val="20"/>
              </w:rPr>
              <w:t>Level 4 Application of Level 2 and 3 GPC’s</w:t>
            </w:r>
          </w:p>
          <w:p w14:paraId="316F7E23" w14:textId="75A38BAD" w:rsidR="008F339F" w:rsidRPr="00B351AE" w:rsidRDefault="008F339F" w:rsidP="00552585">
            <w:pPr>
              <w:rPr>
                <w:rFonts w:ascii="Comic Sans MS" w:hAnsi="Comic Sans MS"/>
                <w:sz w:val="20"/>
                <w:szCs w:val="20"/>
              </w:rPr>
            </w:pPr>
            <w:r w:rsidRPr="00B351AE">
              <w:rPr>
                <w:rFonts w:ascii="Comic Sans MS" w:hAnsi="Comic Sans MS"/>
                <w:sz w:val="20"/>
                <w:szCs w:val="20"/>
              </w:rPr>
              <w:t>Reading CVCC words, adjacent consonants</w:t>
            </w:r>
            <w:r w:rsidR="00895D21" w:rsidRPr="00B351AE">
              <w:rPr>
                <w:rFonts w:ascii="Comic Sans MS" w:hAnsi="Comic Sans MS"/>
                <w:sz w:val="20"/>
                <w:szCs w:val="20"/>
              </w:rPr>
              <w:t xml:space="preserve">, </w:t>
            </w:r>
            <w:r w:rsidRPr="00B351AE">
              <w:rPr>
                <w:rFonts w:ascii="Comic Sans MS" w:hAnsi="Comic Sans MS"/>
                <w:sz w:val="20"/>
                <w:szCs w:val="20"/>
              </w:rPr>
              <w:t>polysyllabic, three-letter adjacent consonants</w:t>
            </w:r>
            <w:r w:rsidR="00895D21" w:rsidRPr="00B351AE"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Pr="00B351AE">
              <w:rPr>
                <w:rFonts w:ascii="Comic Sans MS" w:hAnsi="Comic Sans MS"/>
                <w:sz w:val="20"/>
                <w:szCs w:val="20"/>
              </w:rPr>
              <w:t xml:space="preserve">TW said so have like come some were there little one do when out what </w:t>
            </w:r>
          </w:p>
        </w:tc>
      </w:tr>
    </w:tbl>
    <w:p w14:paraId="1CAD1331" w14:textId="1539763D" w:rsidR="000E2A79" w:rsidRPr="0037385E" w:rsidRDefault="000E2A79" w:rsidP="00C80714">
      <w:pPr>
        <w:pStyle w:val="NoSpacing"/>
        <w:rPr>
          <w:rFonts w:ascii="Franklin Gothic Book" w:hAnsi="Franklin Gothic Book" w:cstheme="majorHAnsi"/>
          <w:sz w:val="20"/>
          <w:szCs w:val="20"/>
        </w:rPr>
      </w:pPr>
    </w:p>
    <w:sectPr w:rsidR="000E2A79" w:rsidRPr="0037385E" w:rsidSect="00FD0D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23811" w:h="16838" w:orient="landscape" w:code="8"/>
      <w:pgMar w:top="720" w:right="993" w:bottom="720" w:left="720" w:header="709" w:footer="0" w:gutter="0"/>
      <w:pgBorders w:offsetFrom="page">
        <w:top w:val="single" w:sz="24" w:space="24" w:color="00B050"/>
        <w:left w:val="single" w:sz="24" w:space="24" w:color="00B050"/>
        <w:bottom w:val="single" w:sz="24" w:space="24" w:color="00B050"/>
        <w:right w:val="single" w:sz="24" w:space="24" w:color="00B050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443C8D" w14:textId="77777777" w:rsidR="003D76D8" w:rsidRDefault="003D76D8">
      <w:r>
        <w:separator/>
      </w:r>
    </w:p>
  </w:endnote>
  <w:endnote w:type="continuationSeparator" w:id="0">
    <w:p w14:paraId="747717BF" w14:textId="77777777" w:rsidR="003D76D8" w:rsidRDefault="003D7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5472F" w14:textId="77777777" w:rsidR="005016B8" w:rsidRDefault="005016B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2DA43" w14:textId="77777777" w:rsidR="005016B8" w:rsidRDefault="005016B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539BF" w14:textId="77777777" w:rsidR="003D76D8" w:rsidRPr="003D76D8" w:rsidRDefault="003D76D8" w:rsidP="003D76D8">
    <w:pPr>
      <w:tabs>
        <w:tab w:val="center" w:pos="4531"/>
        <w:tab w:val="right" w:pos="9062"/>
      </w:tabs>
      <w:jc w:val="center"/>
      <w:rPr>
        <w:rFonts w:ascii="Franklin Gothic Book" w:eastAsia="Calibri" w:hAnsi="Franklin Gothic Book" w:cs="Times New Roman"/>
        <w:noProof/>
        <w:color w:val="A6A6A6"/>
        <w:sz w:val="32"/>
        <w:szCs w:val="32"/>
        <w:lang w:eastAsia="en-GB"/>
      </w:rPr>
    </w:pPr>
    <w:r w:rsidRPr="003D76D8">
      <w:rPr>
        <w:rFonts w:ascii="Franklin Gothic Book" w:eastAsia="Calibri" w:hAnsi="Franklin Gothic Book" w:cs="Times New Roman"/>
        <w:noProof/>
        <w:color w:val="92D050"/>
        <w:sz w:val="32"/>
        <w:szCs w:val="32"/>
        <w:lang w:eastAsia="en-GB"/>
      </w:rPr>
      <w:t>HAPPY</w:t>
    </w:r>
    <w:r w:rsidRPr="003D76D8">
      <w:rPr>
        <w:rFonts w:ascii="Franklin Gothic Book" w:eastAsia="Calibri" w:hAnsi="Franklin Gothic Book" w:cs="Times New Roman"/>
        <w:noProof/>
        <w:color w:val="00B050"/>
        <w:sz w:val="32"/>
        <w:szCs w:val="32"/>
        <w:lang w:eastAsia="en-GB"/>
      </w:rPr>
      <w:t>VALUED</w:t>
    </w:r>
    <w:r w:rsidRPr="003D76D8">
      <w:rPr>
        <w:rFonts w:ascii="Franklin Gothic Book" w:eastAsia="Calibri" w:hAnsi="Franklin Gothic Book" w:cs="Times New Roman"/>
        <w:noProof/>
        <w:color w:val="92D050"/>
        <w:sz w:val="32"/>
        <w:szCs w:val="32"/>
        <w:lang w:eastAsia="en-GB"/>
      </w:rPr>
      <w:t>CURIOUS</w:t>
    </w:r>
    <w:r w:rsidRPr="003D76D8">
      <w:rPr>
        <w:rFonts w:ascii="Franklin Gothic Book" w:eastAsia="Calibri" w:hAnsi="Franklin Gothic Book" w:cs="Times New Roman"/>
        <w:noProof/>
        <w:color w:val="00B050"/>
        <w:sz w:val="32"/>
        <w:szCs w:val="32"/>
        <w:lang w:eastAsia="en-GB"/>
      </w:rPr>
      <w:t>AMBITIOUS</w:t>
    </w:r>
    <w:r w:rsidRPr="003D76D8">
      <w:rPr>
        <w:rFonts w:ascii="Franklin Gothic Book" w:eastAsia="Calibri" w:hAnsi="Franklin Gothic Book" w:cs="Times New Roman"/>
        <w:noProof/>
        <w:color w:val="92D050"/>
        <w:sz w:val="32"/>
        <w:szCs w:val="32"/>
        <w:lang w:eastAsia="en-GB"/>
      </w:rPr>
      <w:t>TOLERANT</w:t>
    </w:r>
    <w:r w:rsidRPr="003D76D8">
      <w:rPr>
        <w:rFonts w:ascii="Franklin Gothic Book" w:eastAsia="Calibri" w:hAnsi="Franklin Gothic Book" w:cs="Times New Roman"/>
        <w:noProof/>
        <w:color w:val="00B050"/>
        <w:sz w:val="32"/>
        <w:szCs w:val="32"/>
        <w:lang w:eastAsia="en-GB"/>
      </w:rPr>
      <w:t>RESPECTFUL</w:t>
    </w:r>
    <w:r w:rsidRPr="003D76D8">
      <w:rPr>
        <w:rFonts w:ascii="Franklin Gothic Book" w:eastAsia="Calibri" w:hAnsi="Franklin Gothic Book" w:cs="Times New Roman"/>
        <w:noProof/>
        <w:color w:val="92D050"/>
        <w:sz w:val="32"/>
        <w:szCs w:val="32"/>
        <w:lang w:eastAsia="en-GB"/>
      </w:rPr>
      <w:t xml:space="preserve">CONFIDENT </w:t>
    </w:r>
    <w:r w:rsidRPr="003D76D8">
      <w:rPr>
        <w:rFonts w:ascii="Franklin Gothic Book" w:eastAsia="Calibri" w:hAnsi="Franklin Gothic Book" w:cs="Times New Roman"/>
        <w:noProof/>
        <w:color w:val="00B050"/>
        <w:sz w:val="32"/>
        <w:szCs w:val="32"/>
        <w:lang w:eastAsia="en-GB"/>
      </w:rPr>
      <w:t>CONSIDERATE</w:t>
    </w:r>
    <w:r w:rsidRPr="003D76D8">
      <w:rPr>
        <w:rFonts w:ascii="Franklin Gothic Book" w:eastAsia="Calibri" w:hAnsi="Franklin Gothic Book" w:cs="Times New Roman"/>
        <w:noProof/>
        <w:color w:val="92D050"/>
        <w:sz w:val="32"/>
        <w:szCs w:val="32"/>
        <w:lang w:eastAsia="en-GB"/>
      </w:rPr>
      <w:t>INDEPENDENT</w:t>
    </w:r>
    <w:r w:rsidRPr="003D76D8">
      <w:rPr>
        <w:rFonts w:ascii="Franklin Gothic Book" w:eastAsia="Calibri" w:hAnsi="Franklin Gothic Book" w:cs="Times New Roman"/>
        <w:noProof/>
        <w:color w:val="00B050"/>
        <w:sz w:val="32"/>
        <w:szCs w:val="32"/>
        <w:lang w:eastAsia="en-GB"/>
      </w:rPr>
      <w:t>RESILIENT</w:t>
    </w:r>
    <w:r w:rsidRPr="003D76D8">
      <w:rPr>
        <w:rFonts w:ascii="Franklin Gothic Book" w:eastAsia="Calibri" w:hAnsi="Franklin Gothic Book" w:cs="Times New Roman"/>
        <w:noProof/>
        <w:color w:val="92D050"/>
        <w:sz w:val="32"/>
        <w:szCs w:val="32"/>
        <w:lang w:eastAsia="en-GB"/>
      </w:rPr>
      <w:t>ENTHUSIASTIC</w:t>
    </w:r>
    <w:r w:rsidRPr="003D76D8">
      <w:rPr>
        <w:rFonts w:ascii="Franklin Gothic Book" w:eastAsia="Calibri" w:hAnsi="Franklin Gothic Book" w:cs="Times New Roman"/>
        <w:noProof/>
        <w:color w:val="00B050"/>
        <w:sz w:val="32"/>
        <w:szCs w:val="32"/>
        <w:lang w:eastAsia="en-GB"/>
      </w:rPr>
      <w:t>SUCCESSFUL</w:t>
    </w:r>
  </w:p>
  <w:p w14:paraId="089525EA" w14:textId="77777777" w:rsidR="003D76D8" w:rsidRDefault="003D76D8" w:rsidP="003D76D8">
    <w:pPr>
      <w:pStyle w:val="Footer"/>
      <w:jc w:val="center"/>
    </w:pPr>
  </w:p>
  <w:p w14:paraId="5CDC2719" w14:textId="77777777" w:rsidR="003D76D8" w:rsidRDefault="003D76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F28EE1" w14:textId="77777777" w:rsidR="003D76D8" w:rsidRDefault="003D76D8">
      <w:r>
        <w:separator/>
      </w:r>
    </w:p>
  </w:footnote>
  <w:footnote w:type="continuationSeparator" w:id="0">
    <w:p w14:paraId="78B317C1" w14:textId="77777777" w:rsidR="003D76D8" w:rsidRDefault="003D76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BDE31" w14:textId="77777777" w:rsidR="005016B8" w:rsidRDefault="005016B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6AFD7" w14:textId="77777777" w:rsidR="005016B8" w:rsidRDefault="005016B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1059F" w14:textId="0B68A70F" w:rsidR="00966745" w:rsidRPr="00552585" w:rsidRDefault="00966745" w:rsidP="00552585">
    <w:pPr>
      <w:pStyle w:val="Header"/>
      <w:tabs>
        <w:tab w:val="left" w:pos="1463"/>
        <w:tab w:val="center" w:pos="7699"/>
      </w:tabs>
      <w:jc w:val="center"/>
      <w:rPr>
        <w:rFonts w:ascii="Franklin Gothic Medium" w:hAnsi="Franklin Gothic Medium"/>
        <w:color w:val="00B050"/>
        <w:sz w:val="28"/>
        <w:szCs w:val="28"/>
      </w:rPr>
    </w:pPr>
    <w:r w:rsidRPr="00552585">
      <w:rPr>
        <w:rFonts w:ascii="Franklin Gothic Medium" w:hAnsi="Franklin Gothic Medium"/>
        <w:noProof/>
        <w:color w:val="00B050"/>
        <w:sz w:val="28"/>
        <w:szCs w:val="28"/>
        <w:lang w:eastAsia="en-GB"/>
      </w:rPr>
      <w:drawing>
        <wp:anchor distT="0" distB="0" distL="114300" distR="114300" simplePos="0" relativeHeight="251660288" behindDoc="0" locked="0" layoutInCell="1" allowOverlap="1" wp14:anchorId="46417B61" wp14:editId="649A63E8">
          <wp:simplePos x="0" y="0"/>
          <wp:positionH relativeFrom="column">
            <wp:posOffset>13859458</wp:posOffset>
          </wp:positionH>
          <wp:positionV relativeFrom="paragraph">
            <wp:posOffset>-56395</wp:posOffset>
          </wp:positionV>
          <wp:extent cx="365760" cy="46355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" cy="463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2585">
      <w:rPr>
        <w:rFonts w:ascii="Franklin Gothic Medium" w:hAnsi="Franklin Gothic Medium"/>
        <w:noProof/>
        <w:color w:val="00B050"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4ACADC7D" wp14:editId="63798BE3">
          <wp:simplePos x="0" y="0"/>
          <wp:positionH relativeFrom="column">
            <wp:posOffset>-57150</wp:posOffset>
          </wp:positionH>
          <wp:positionV relativeFrom="paragraph">
            <wp:posOffset>-97155</wp:posOffset>
          </wp:positionV>
          <wp:extent cx="365689" cy="466725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89" cy="466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2585">
      <w:rPr>
        <w:rFonts w:ascii="Franklin Gothic Medium" w:hAnsi="Franklin Gothic Medium"/>
        <w:color w:val="00B050"/>
        <w:sz w:val="28"/>
        <w:szCs w:val="28"/>
      </w:rPr>
      <w:t xml:space="preserve">STOKENCHURCH PRIMARY SCHOOL AND NURSERY – </w:t>
    </w:r>
    <w:r w:rsidR="00C53F49" w:rsidRPr="00552585">
      <w:rPr>
        <w:rFonts w:ascii="Franklin Gothic Medium" w:hAnsi="Franklin Gothic Medium"/>
        <w:color w:val="00B050"/>
        <w:sz w:val="28"/>
        <w:szCs w:val="28"/>
      </w:rPr>
      <w:t xml:space="preserve">EYFS </w:t>
    </w:r>
    <w:r w:rsidRPr="00552585">
      <w:rPr>
        <w:rFonts w:ascii="Franklin Gothic Medium" w:hAnsi="Franklin Gothic Medium"/>
        <w:color w:val="00B050"/>
        <w:sz w:val="28"/>
        <w:szCs w:val="28"/>
      </w:rPr>
      <w:t xml:space="preserve">CURRICULUM MAP </w:t>
    </w:r>
    <w:r w:rsidR="00C53F49" w:rsidRPr="00552585">
      <w:rPr>
        <w:rFonts w:ascii="Franklin Gothic Medium" w:hAnsi="Franklin Gothic Medium"/>
        <w:color w:val="00B050"/>
        <w:sz w:val="28"/>
        <w:szCs w:val="28"/>
      </w:rPr>
      <w:t>202</w:t>
    </w:r>
    <w:r w:rsidR="005016B8">
      <w:rPr>
        <w:rFonts w:ascii="Franklin Gothic Medium" w:hAnsi="Franklin Gothic Medium"/>
        <w:color w:val="00B050"/>
        <w:sz w:val="28"/>
        <w:szCs w:val="28"/>
      </w:rPr>
      <w:t>6- 2027</w:t>
    </w:r>
    <w:r w:rsidR="00552585">
      <w:rPr>
        <w:rFonts w:ascii="Franklin Gothic Medium" w:hAnsi="Franklin Gothic Medium"/>
        <w:color w:val="00B050"/>
        <w:sz w:val="28"/>
        <w:szCs w:val="28"/>
      </w:rPr>
      <w:t xml:space="preserve"> </w:t>
    </w:r>
    <w:r w:rsidR="00552585" w:rsidRPr="00552585">
      <w:rPr>
        <w:rFonts w:ascii="Franklin Gothic Medium" w:hAnsi="Franklin Gothic Medium"/>
        <w:color w:val="00B050"/>
        <w:sz w:val="28"/>
        <w:szCs w:val="28"/>
      </w:rPr>
      <w:t>Overview of Key Skills in Reception</w:t>
    </w:r>
  </w:p>
  <w:p w14:paraId="56F199B9" w14:textId="0A490A02" w:rsidR="003D76D8" w:rsidRPr="00862F89" w:rsidRDefault="00862F89">
    <w:pPr>
      <w:pStyle w:val="Header"/>
      <w:rPr>
        <w:rFonts w:ascii="Franklin Gothic Book" w:eastAsia="Calibri" w:hAnsi="Franklin Gothic Book" w:cs="Times New Roman"/>
        <w:noProof/>
        <w:color w:val="00B050"/>
        <w:sz w:val="20"/>
        <w:szCs w:val="20"/>
        <w:lang w:eastAsia="en-GB"/>
      </w:rPr>
    </w:pPr>
    <w:r>
      <w:rPr>
        <w:rFonts w:ascii="Franklin Gothic Book" w:hAnsi="Franklin Gothic Book"/>
        <w:b/>
        <w:bCs/>
        <w:sz w:val="32"/>
        <w:szCs w:val="32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054767"/>
    <w:multiLevelType w:val="hybridMultilevel"/>
    <w:tmpl w:val="01044C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BA457B"/>
    <w:multiLevelType w:val="hybridMultilevel"/>
    <w:tmpl w:val="48E6F09C"/>
    <w:lvl w:ilvl="0" w:tplc="4A700E5C">
      <w:numFmt w:val="bullet"/>
      <w:lvlText w:val="-"/>
      <w:lvlJc w:val="left"/>
      <w:pPr>
        <w:ind w:left="720" w:hanging="360"/>
      </w:pPr>
      <w:rPr>
        <w:rFonts w:ascii="Franklin Gothic Book" w:eastAsia="Times New Roman" w:hAnsi="Franklin Gothic Book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B5669D"/>
    <w:multiLevelType w:val="hybridMultilevel"/>
    <w:tmpl w:val="C6BA44D0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EF11F11"/>
    <w:multiLevelType w:val="hybridMultilevel"/>
    <w:tmpl w:val="E3A0F214"/>
    <w:lvl w:ilvl="0" w:tplc="81F2BDAE">
      <w:start w:val="1"/>
      <w:numFmt w:val="bullet"/>
      <w:lvlText w:val="c"/>
      <w:lvlJc w:val="left"/>
      <w:pPr>
        <w:ind w:left="1146" w:hanging="360"/>
      </w:pPr>
      <w:rPr>
        <w:rFonts w:ascii="Webdings" w:hAnsi="Webdings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2FBE49CE"/>
    <w:multiLevelType w:val="multilevel"/>
    <w:tmpl w:val="42261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B712FE7"/>
    <w:multiLevelType w:val="hybridMultilevel"/>
    <w:tmpl w:val="2C367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A02365"/>
    <w:multiLevelType w:val="hybridMultilevel"/>
    <w:tmpl w:val="153AAE1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BA372C8"/>
    <w:multiLevelType w:val="hybridMultilevel"/>
    <w:tmpl w:val="49CCAE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852859"/>
    <w:multiLevelType w:val="hybridMultilevel"/>
    <w:tmpl w:val="0C9AEEDE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613F0ACF"/>
    <w:multiLevelType w:val="hybridMultilevel"/>
    <w:tmpl w:val="5FC472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8E6D2C"/>
    <w:multiLevelType w:val="hybridMultilevel"/>
    <w:tmpl w:val="DC7E6F7C"/>
    <w:lvl w:ilvl="0" w:tplc="54E4375A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B0C71FA"/>
    <w:multiLevelType w:val="multilevel"/>
    <w:tmpl w:val="AD923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F49039E"/>
    <w:multiLevelType w:val="hybridMultilevel"/>
    <w:tmpl w:val="B4C6C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860A60"/>
    <w:multiLevelType w:val="hybridMultilevel"/>
    <w:tmpl w:val="ADC048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9"/>
  </w:num>
  <w:num w:numId="4">
    <w:abstractNumId w:val="6"/>
  </w:num>
  <w:num w:numId="5">
    <w:abstractNumId w:val="13"/>
  </w:num>
  <w:num w:numId="6">
    <w:abstractNumId w:val="0"/>
  </w:num>
  <w:num w:numId="7">
    <w:abstractNumId w:val="7"/>
  </w:num>
  <w:num w:numId="8">
    <w:abstractNumId w:val="2"/>
  </w:num>
  <w:num w:numId="9">
    <w:abstractNumId w:val="8"/>
  </w:num>
  <w:num w:numId="10">
    <w:abstractNumId w:val="3"/>
  </w:num>
  <w:num w:numId="11">
    <w:abstractNumId w:val="11"/>
  </w:num>
  <w:num w:numId="12">
    <w:abstractNumId w:val="4"/>
  </w:num>
  <w:num w:numId="13">
    <w:abstractNumId w:val="1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39937">
      <o:colormru v:ext="edit" colors="#d8d8d8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90C"/>
    <w:rsid w:val="0001001C"/>
    <w:rsid w:val="00017EC5"/>
    <w:rsid w:val="0003339B"/>
    <w:rsid w:val="00036A48"/>
    <w:rsid w:val="0004238F"/>
    <w:rsid w:val="0005609B"/>
    <w:rsid w:val="0006101B"/>
    <w:rsid w:val="000713EE"/>
    <w:rsid w:val="0008140F"/>
    <w:rsid w:val="000C203D"/>
    <w:rsid w:val="000C2C1D"/>
    <w:rsid w:val="000D1855"/>
    <w:rsid w:val="000D3F1E"/>
    <w:rsid w:val="000D6AD7"/>
    <w:rsid w:val="000E0170"/>
    <w:rsid w:val="000E29D1"/>
    <w:rsid w:val="000E2A79"/>
    <w:rsid w:val="000E6771"/>
    <w:rsid w:val="000F290D"/>
    <w:rsid w:val="000F47F1"/>
    <w:rsid w:val="000F622B"/>
    <w:rsid w:val="00102EE9"/>
    <w:rsid w:val="00103C03"/>
    <w:rsid w:val="00105073"/>
    <w:rsid w:val="00105953"/>
    <w:rsid w:val="00107B82"/>
    <w:rsid w:val="00112FE4"/>
    <w:rsid w:val="001156C3"/>
    <w:rsid w:val="00133912"/>
    <w:rsid w:val="001364BB"/>
    <w:rsid w:val="001542CB"/>
    <w:rsid w:val="00165B8B"/>
    <w:rsid w:val="00170F6C"/>
    <w:rsid w:val="00185D62"/>
    <w:rsid w:val="00187B66"/>
    <w:rsid w:val="00193326"/>
    <w:rsid w:val="0019466D"/>
    <w:rsid w:val="001B4C9A"/>
    <w:rsid w:val="001C21F0"/>
    <w:rsid w:val="001D095C"/>
    <w:rsid w:val="001D0BB4"/>
    <w:rsid w:val="001E1DC3"/>
    <w:rsid w:val="001E2FA2"/>
    <w:rsid w:val="001E7AC0"/>
    <w:rsid w:val="001F517F"/>
    <w:rsid w:val="001F54A0"/>
    <w:rsid w:val="00204B8B"/>
    <w:rsid w:val="00206333"/>
    <w:rsid w:val="00217B07"/>
    <w:rsid w:val="002258A6"/>
    <w:rsid w:val="00230FD7"/>
    <w:rsid w:val="002453E0"/>
    <w:rsid w:val="00247FA8"/>
    <w:rsid w:val="00255AC1"/>
    <w:rsid w:val="00257155"/>
    <w:rsid w:val="00260390"/>
    <w:rsid w:val="002657FD"/>
    <w:rsid w:val="00266BC1"/>
    <w:rsid w:val="00275C04"/>
    <w:rsid w:val="00294128"/>
    <w:rsid w:val="002B34DD"/>
    <w:rsid w:val="002C4DAA"/>
    <w:rsid w:val="002C7358"/>
    <w:rsid w:val="002D4B37"/>
    <w:rsid w:val="002E3FBA"/>
    <w:rsid w:val="002E6503"/>
    <w:rsid w:val="002F217F"/>
    <w:rsid w:val="00302A8D"/>
    <w:rsid w:val="0031248D"/>
    <w:rsid w:val="003218B9"/>
    <w:rsid w:val="003308E9"/>
    <w:rsid w:val="0035305F"/>
    <w:rsid w:val="00365623"/>
    <w:rsid w:val="00366029"/>
    <w:rsid w:val="003700E1"/>
    <w:rsid w:val="00372C5E"/>
    <w:rsid w:val="0037385E"/>
    <w:rsid w:val="00374157"/>
    <w:rsid w:val="00384A4E"/>
    <w:rsid w:val="00390A89"/>
    <w:rsid w:val="003B3396"/>
    <w:rsid w:val="003D76D8"/>
    <w:rsid w:val="003E459E"/>
    <w:rsid w:val="003E790A"/>
    <w:rsid w:val="003F0559"/>
    <w:rsid w:val="003F1460"/>
    <w:rsid w:val="004021E7"/>
    <w:rsid w:val="0040244E"/>
    <w:rsid w:val="00415116"/>
    <w:rsid w:val="00425F14"/>
    <w:rsid w:val="00427F37"/>
    <w:rsid w:val="00433107"/>
    <w:rsid w:val="00445CDD"/>
    <w:rsid w:val="00447741"/>
    <w:rsid w:val="00454548"/>
    <w:rsid w:val="00460457"/>
    <w:rsid w:val="00461E00"/>
    <w:rsid w:val="00464907"/>
    <w:rsid w:val="004703A1"/>
    <w:rsid w:val="00473B4F"/>
    <w:rsid w:val="0047514A"/>
    <w:rsid w:val="00484E86"/>
    <w:rsid w:val="004A1593"/>
    <w:rsid w:val="004A39AF"/>
    <w:rsid w:val="004B65E7"/>
    <w:rsid w:val="004B74B6"/>
    <w:rsid w:val="004C0715"/>
    <w:rsid w:val="004E4A42"/>
    <w:rsid w:val="004F6190"/>
    <w:rsid w:val="005016B8"/>
    <w:rsid w:val="00511BB5"/>
    <w:rsid w:val="005226B4"/>
    <w:rsid w:val="00527BE6"/>
    <w:rsid w:val="00534183"/>
    <w:rsid w:val="00542E22"/>
    <w:rsid w:val="00552585"/>
    <w:rsid w:val="00576B74"/>
    <w:rsid w:val="005820DA"/>
    <w:rsid w:val="00591879"/>
    <w:rsid w:val="005A59D3"/>
    <w:rsid w:val="005D6CEA"/>
    <w:rsid w:val="005D6E93"/>
    <w:rsid w:val="005E3731"/>
    <w:rsid w:val="005F1ACA"/>
    <w:rsid w:val="005F275D"/>
    <w:rsid w:val="005F4C82"/>
    <w:rsid w:val="0060010E"/>
    <w:rsid w:val="0062103E"/>
    <w:rsid w:val="00626F0C"/>
    <w:rsid w:val="0063357A"/>
    <w:rsid w:val="00641801"/>
    <w:rsid w:val="006430E1"/>
    <w:rsid w:val="00647FC7"/>
    <w:rsid w:val="00674D82"/>
    <w:rsid w:val="00676778"/>
    <w:rsid w:val="00676F17"/>
    <w:rsid w:val="00680E90"/>
    <w:rsid w:val="0069685D"/>
    <w:rsid w:val="006A39FC"/>
    <w:rsid w:val="006B6B4E"/>
    <w:rsid w:val="006E5168"/>
    <w:rsid w:val="006F4724"/>
    <w:rsid w:val="0071010B"/>
    <w:rsid w:val="00732EB1"/>
    <w:rsid w:val="007374E6"/>
    <w:rsid w:val="00746F36"/>
    <w:rsid w:val="00752691"/>
    <w:rsid w:val="00755CF7"/>
    <w:rsid w:val="00757133"/>
    <w:rsid w:val="0077545D"/>
    <w:rsid w:val="00775B56"/>
    <w:rsid w:val="007840CB"/>
    <w:rsid w:val="007851D9"/>
    <w:rsid w:val="00792EB6"/>
    <w:rsid w:val="007A3085"/>
    <w:rsid w:val="007B1D6A"/>
    <w:rsid w:val="007B2F50"/>
    <w:rsid w:val="007B566B"/>
    <w:rsid w:val="007B7058"/>
    <w:rsid w:val="007D203C"/>
    <w:rsid w:val="007E5BEA"/>
    <w:rsid w:val="007E7D68"/>
    <w:rsid w:val="007F2D96"/>
    <w:rsid w:val="00802C92"/>
    <w:rsid w:val="00813FE1"/>
    <w:rsid w:val="00815AB2"/>
    <w:rsid w:val="00816C29"/>
    <w:rsid w:val="00826E3D"/>
    <w:rsid w:val="00862811"/>
    <w:rsid w:val="00862F89"/>
    <w:rsid w:val="00866101"/>
    <w:rsid w:val="00867CB6"/>
    <w:rsid w:val="00895D21"/>
    <w:rsid w:val="008A21B0"/>
    <w:rsid w:val="008A36FF"/>
    <w:rsid w:val="008A4AC2"/>
    <w:rsid w:val="008A7B75"/>
    <w:rsid w:val="008B66EC"/>
    <w:rsid w:val="008E4424"/>
    <w:rsid w:val="008F339F"/>
    <w:rsid w:val="00901E85"/>
    <w:rsid w:val="00904415"/>
    <w:rsid w:val="00905743"/>
    <w:rsid w:val="00915335"/>
    <w:rsid w:val="0092017B"/>
    <w:rsid w:val="00921433"/>
    <w:rsid w:val="00927AF4"/>
    <w:rsid w:val="00933122"/>
    <w:rsid w:val="0093535A"/>
    <w:rsid w:val="009501A3"/>
    <w:rsid w:val="00960AA4"/>
    <w:rsid w:val="00966745"/>
    <w:rsid w:val="00980EC0"/>
    <w:rsid w:val="0098122A"/>
    <w:rsid w:val="00994A6C"/>
    <w:rsid w:val="009A26D2"/>
    <w:rsid w:val="009A671A"/>
    <w:rsid w:val="009B284E"/>
    <w:rsid w:val="009B65D2"/>
    <w:rsid w:val="009C4294"/>
    <w:rsid w:val="009C7084"/>
    <w:rsid w:val="009D5280"/>
    <w:rsid w:val="009D5C52"/>
    <w:rsid w:val="009D7C29"/>
    <w:rsid w:val="009F2968"/>
    <w:rsid w:val="009F73D9"/>
    <w:rsid w:val="00A51EAA"/>
    <w:rsid w:val="00A617DA"/>
    <w:rsid w:val="00A61B7A"/>
    <w:rsid w:val="00A63479"/>
    <w:rsid w:val="00A71736"/>
    <w:rsid w:val="00A723B9"/>
    <w:rsid w:val="00AA6276"/>
    <w:rsid w:val="00AA77A6"/>
    <w:rsid w:val="00AB0FD0"/>
    <w:rsid w:val="00AB3442"/>
    <w:rsid w:val="00AB3ECE"/>
    <w:rsid w:val="00AB6DC9"/>
    <w:rsid w:val="00AC2DA3"/>
    <w:rsid w:val="00AD4A94"/>
    <w:rsid w:val="00AE2D38"/>
    <w:rsid w:val="00AE5EBF"/>
    <w:rsid w:val="00B076CA"/>
    <w:rsid w:val="00B351AE"/>
    <w:rsid w:val="00B5786F"/>
    <w:rsid w:val="00B73826"/>
    <w:rsid w:val="00B74D27"/>
    <w:rsid w:val="00B96FAA"/>
    <w:rsid w:val="00BA0E2C"/>
    <w:rsid w:val="00BB1171"/>
    <w:rsid w:val="00BB3F96"/>
    <w:rsid w:val="00BB604E"/>
    <w:rsid w:val="00BC3B51"/>
    <w:rsid w:val="00BD60C0"/>
    <w:rsid w:val="00BD6C87"/>
    <w:rsid w:val="00BF1871"/>
    <w:rsid w:val="00BF1BDE"/>
    <w:rsid w:val="00BF56A5"/>
    <w:rsid w:val="00C13B73"/>
    <w:rsid w:val="00C220EC"/>
    <w:rsid w:val="00C22C2C"/>
    <w:rsid w:val="00C2633D"/>
    <w:rsid w:val="00C363A3"/>
    <w:rsid w:val="00C47CA9"/>
    <w:rsid w:val="00C52D76"/>
    <w:rsid w:val="00C53F49"/>
    <w:rsid w:val="00C5403E"/>
    <w:rsid w:val="00C651E8"/>
    <w:rsid w:val="00C762F6"/>
    <w:rsid w:val="00C7669C"/>
    <w:rsid w:val="00C80714"/>
    <w:rsid w:val="00C832E3"/>
    <w:rsid w:val="00C9257C"/>
    <w:rsid w:val="00C963AB"/>
    <w:rsid w:val="00C97909"/>
    <w:rsid w:val="00CA64C1"/>
    <w:rsid w:val="00CF15F0"/>
    <w:rsid w:val="00D02F6E"/>
    <w:rsid w:val="00D04764"/>
    <w:rsid w:val="00D0514A"/>
    <w:rsid w:val="00D244F2"/>
    <w:rsid w:val="00D31A9C"/>
    <w:rsid w:val="00D54EFE"/>
    <w:rsid w:val="00D63A7E"/>
    <w:rsid w:val="00D65D88"/>
    <w:rsid w:val="00D72E31"/>
    <w:rsid w:val="00D75023"/>
    <w:rsid w:val="00D83F6F"/>
    <w:rsid w:val="00DA43BE"/>
    <w:rsid w:val="00DB21DB"/>
    <w:rsid w:val="00DB2D91"/>
    <w:rsid w:val="00DB5D13"/>
    <w:rsid w:val="00DC5206"/>
    <w:rsid w:val="00DD334C"/>
    <w:rsid w:val="00DE2A63"/>
    <w:rsid w:val="00DF4FAE"/>
    <w:rsid w:val="00E02D88"/>
    <w:rsid w:val="00E102A8"/>
    <w:rsid w:val="00E123D2"/>
    <w:rsid w:val="00E21007"/>
    <w:rsid w:val="00E27347"/>
    <w:rsid w:val="00E32A1B"/>
    <w:rsid w:val="00E3356A"/>
    <w:rsid w:val="00E336E8"/>
    <w:rsid w:val="00E531F3"/>
    <w:rsid w:val="00E55F09"/>
    <w:rsid w:val="00E61B1D"/>
    <w:rsid w:val="00E67D51"/>
    <w:rsid w:val="00E710CE"/>
    <w:rsid w:val="00E71782"/>
    <w:rsid w:val="00E754DA"/>
    <w:rsid w:val="00E859AA"/>
    <w:rsid w:val="00E90C81"/>
    <w:rsid w:val="00E97E6D"/>
    <w:rsid w:val="00EA47C0"/>
    <w:rsid w:val="00EA7140"/>
    <w:rsid w:val="00ED2FF6"/>
    <w:rsid w:val="00ED4B8A"/>
    <w:rsid w:val="00ED5739"/>
    <w:rsid w:val="00ED7B33"/>
    <w:rsid w:val="00EE0681"/>
    <w:rsid w:val="00EF3848"/>
    <w:rsid w:val="00EF59B7"/>
    <w:rsid w:val="00EF6A76"/>
    <w:rsid w:val="00F04069"/>
    <w:rsid w:val="00F05513"/>
    <w:rsid w:val="00F20BC0"/>
    <w:rsid w:val="00F21E93"/>
    <w:rsid w:val="00F4074C"/>
    <w:rsid w:val="00F423EB"/>
    <w:rsid w:val="00F55DC2"/>
    <w:rsid w:val="00F57A5A"/>
    <w:rsid w:val="00F650BE"/>
    <w:rsid w:val="00F71A52"/>
    <w:rsid w:val="00F81640"/>
    <w:rsid w:val="00F9134F"/>
    <w:rsid w:val="00F95D49"/>
    <w:rsid w:val="00F96EAD"/>
    <w:rsid w:val="00FA2B46"/>
    <w:rsid w:val="00FB190C"/>
    <w:rsid w:val="00FC01D2"/>
    <w:rsid w:val="00FC02C7"/>
    <w:rsid w:val="00FC1C9A"/>
    <w:rsid w:val="00FC512B"/>
    <w:rsid w:val="00FC643A"/>
    <w:rsid w:val="00FC750E"/>
    <w:rsid w:val="00FD0DE7"/>
    <w:rsid w:val="00FD3BCA"/>
    <w:rsid w:val="00FE2615"/>
    <w:rsid w:val="00FF02CC"/>
    <w:rsid w:val="00FF3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>
      <o:colormru v:ext="edit" colors="#d8d8d8"/>
    </o:shapedefaults>
    <o:shapelayout v:ext="edit">
      <o:idmap v:ext="edit" data="1"/>
    </o:shapelayout>
  </w:shapeDefaults>
  <w:decimalSymbol w:val="."/>
  <w:listSeparator w:val=","/>
  <w14:docId w14:val="72A4E3B2"/>
  <w15:docId w15:val="{DA6DC292-A6B9-4CF1-99B6-F6AC3AF18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9" w:unhideWhenUsed="1" w:qFormat="1"/>
    <w:lsdException w:name="heading 4" w:locked="1" w:uiPriority="0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semiHidden="1" w:unhideWhenUsed="1"/>
    <w:lsdException w:name="footer" w:semiHidden="1" w:uiPriority="0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0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semiHidden="1" w:uiPriority="0" w:unhideWhenUsed="1"/>
    <w:lsdException w:name="Body Text 3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semiHidden="1" w:unhideWhenUsed="1"/>
    <w:lsdException w:name="Hyperlink" w:semiHidden="1" w:uiPriority="0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locked/>
    <w:rsid w:val="004703A1"/>
    <w:pPr>
      <w:keepNext/>
      <w:outlineLvl w:val="0"/>
    </w:pPr>
    <w:rPr>
      <w:rFonts w:ascii="Times New Roman" w:hAnsi="Times New Roman" w:cs="Times New Roman"/>
      <w:b/>
      <w:szCs w:val="20"/>
      <w:lang w:eastAsia="en-GB"/>
    </w:rPr>
  </w:style>
  <w:style w:type="paragraph" w:styleId="Heading2">
    <w:name w:val="heading 2"/>
    <w:basedOn w:val="Normal"/>
    <w:next w:val="Normal"/>
    <w:link w:val="Heading2Char"/>
    <w:qFormat/>
    <w:locked/>
    <w:rsid w:val="004703A1"/>
    <w:pPr>
      <w:keepNext/>
      <w:outlineLvl w:val="1"/>
    </w:pPr>
    <w:rPr>
      <w:rFonts w:ascii="Times New Roman" w:hAnsi="Times New Roman" w:cs="Times New Roman"/>
      <w:b/>
      <w:sz w:val="28"/>
      <w:szCs w:val="20"/>
      <w:u w:val="single"/>
      <w:lang w:eastAsia="en-GB"/>
    </w:rPr>
  </w:style>
  <w:style w:type="paragraph" w:styleId="Heading4">
    <w:name w:val="heading 4"/>
    <w:basedOn w:val="Normal"/>
    <w:next w:val="Normal"/>
    <w:link w:val="Heading4Char"/>
    <w:qFormat/>
    <w:locked/>
    <w:rsid w:val="004703A1"/>
    <w:pPr>
      <w:keepNext/>
      <w:outlineLvl w:val="3"/>
    </w:pPr>
    <w:rPr>
      <w:rFonts w:ascii="Times New Roman" w:hAnsi="Times New Roman" w:cs="Times New Roman"/>
      <w:b/>
      <w:snapToGrid w:val="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792E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92EB6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locked/>
    <w:rsid w:val="00755CF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locked/>
    <w:rsid w:val="00FC01D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locked/>
    <w:rsid w:val="00FC01D2"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uiPriority w:val="34"/>
    <w:qFormat/>
    <w:rsid w:val="00511BB5"/>
    <w:pPr>
      <w:ind w:left="720"/>
      <w:contextualSpacing/>
    </w:pPr>
    <w:rPr>
      <w:rFonts w:ascii="Times New Roman" w:hAnsi="Times New Roman" w:cs="Times New Roman"/>
      <w:lang w:eastAsia="en-GB"/>
    </w:rPr>
  </w:style>
  <w:style w:type="character" w:customStyle="1" w:styleId="Heading1Char">
    <w:name w:val="Heading 1 Char"/>
    <w:link w:val="Heading1"/>
    <w:rsid w:val="004703A1"/>
    <w:rPr>
      <w:b/>
      <w:sz w:val="24"/>
    </w:rPr>
  </w:style>
  <w:style w:type="character" w:customStyle="1" w:styleId="Heading2Char">
    <w:name w:val="Heading 2 Char"/>
    <w:link w:val="Heading2"/>
    <w:rsid w:val="004703A1"/>
    <w:rPr>
      <w:b/>
      <w:sz w:val="28"/>
      <w:u w:val="single"/>
    </w:rPr>
  </w:style>
  <w:style w:type="character" w:customStyle="1" w:styleId="Heading4Char">
    <w:name w:val="Heading 4 Char"/>
    <w:link w:val="Heading4"/>
    <w:rsid w:val="004703A1"/>
    <w:rPr>
      <w:b/>
      <w:snapToGrid w:val="0"/>
      <w:sz w:val="24"/>
      <w:u w:val="single"/>
      <w:lang w:eastAsia="en-US"/>
    </w:rPr>
  </w:style>
  <w:style w:type="paragraph" w:styleId="Subtitle">
    <w:name w:val="Subtitle"/>
    <w:basedOn w:val="Normal"/>
    <w:link w:val="SubtitleChar"/>
    <w:qFormat/>
    <w:locked/>
    <w:rsid w:val="004703A1"/>
    <w:pPr>
      <w:jc w:val="right"/>
    </w:pPr>
    <w:rPr>
      <w:rFonts w:ascii="Times New Roman" w:hAnsi="Times New Roman" w:cs="Times New Roman"/>
      <w:szCs w:val="20"/>
      <w:lang w:eastAsia="en-GB"/>
    </w:rPr>
  </w:style>
  <w:style w:type="character" w:customStyle="1" w:styleId="SubtitleChar">
    <w:name w:val="Subtitle Char"/>
    <w:link w:val="Subtitle"/>
    <w:rsid w:val="004703A1"/>
    <w:rPr>
      <w:sz w:val="24"/>
    </w:rPr>
  </w:style>
  <w:style w:type="paragraph" w:styleId="BodyText">
    <w:name w:val="Body Text"/>
    <w:basedOn w:val="Normal"/>
    <w:link w:val="BodyTextChar"/>
    <w:rsid w:val="004703A1"/>
    <w:rPr>
      <w:rFonts w:ascii="Times New Roman" w:hAnsi="Times New Roman" w:cs="Times New Roman"/>
      <w:szCs w:val="20"/>
      <w:lang w:eastAsia="en-GB"/>
    </w:rPr>
  </w:style>
  <w:style w:type="character" w:customStyle="1" w:styleId="BodyTextChar">
    <w:name w:val="Body Text Char"/>
    <w:link w:val="BodyText"/>
    <w:rsid w:val="004703A1"/>
    <w:rPr>
      <w:sz w:val="24"/>
    </w:rPr>
  </w:style>
  <w:style w:type="paragraph" w:styleId="BodyText2">
    <w:name w:val="Body Text 2"/>
    <w:basedOn w:val="Normal"/>
    <w:link w:val="BodyText2Char"/>
    <w:rsid w:val="004703A1"/>
    <w:rPr>
      <w:rFonts w:ascii="Times New Roman" w:hAnsi="Times New Roman" w:cs="Times New Roman"/>
      <w:b/>
      <w:szCs w:val="20"/>
      <w:lang w:eastAsia="en-GB"/>
    </w:rPr>
  </w:style>
  <w:style w:type="character" w:customStyle="1" w:styleId="BodyText2Char">
    <w:name w:val="Body Text 2 Char"/>
    <w:link w:val="BodyText2"/>
    <w:rsid w:val="004703A1"/>
    <w:rPr>
      <w:b/>
      <w:sz w:val="24"/>
    </w:rPr>
  </w:style>
  <w:style w:type="table" w:styleId="TableGrid">
    <w:name w:val="Table Grid"/>
    <w:basedOn w:val="TableNormal"/>
    <w:locked/>
    <w:rsid w:val="00204B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locked/>
    <w:rsid w:val="00460457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character" w:customStyle="1" w:styleId="highlight">
    <w:name w:val="highlight"/>
    <w:basedOn w:val="DefaultParagraphFont"/>
    <w:rsid w:val="00460457"/>
  </w:style>
  <w:style w:type="character" w:customStyle="1" w:styleId="HeaderChar">
    <w:name w:val="Header Char"/>
    <w:link w:val="Header"/>
    <w:uiPriority w:val="99"/>
    <w:locked/>
    <w:rsid w:val="000C203D"/>
    <w:rPr>
      <w:rFonts w:ascii="Arial" w:hAnsi="Arial" w:cs="Arial"/>
      <w:sz w:val="24"/>
      <w:szCs w:val="24"/>
      <w:lang w:eastAsia="en-US"/>
    </w:rPr>
  </w:style>
  <w:style w:type="paragraph" w:styleId="Title">
    <w:name w:val="Title"/>
    <w:basedOn w:val="Normal"/>
    <w:link w:val="TitleChar"/>
    <w:qFormat/>
    <w:locked/>
    <w:rsid w:val="000C203D"/>
    <w:pPr>
      <w:jc w:val="center"/>
    </w:pPr>
    <w:rPr>
      <w:rFonts w:ascii="Times New Roman" w:hAnsi="Times New Roman" w:cs="Times New Roman"/>
      <w:snapToGrid w:val="0"/>
      <w:sz w:val="36"/>
      <w:szCs w:val="20"/>
      <w:lang w:val="x-none"/>
    </w:rPr>
  </w:style>
  <w:style w:type="character" w:customStyle="1" w:styleId="TitleChar">
    <w:name w:val="Title Char"/>
    <w:link w:val="Title"/>
    <w:rsid w:val="000C203D"/>
    <w:rPr>
      <w:snapToGrid w:val="0"/>
      <w:sz w:val="36"/>
      <w:lang w:val="x-none" w:eastAsia="en-US"/>
    </w:rPr>
  </w:style>
  <w:style w:type="character" w:customStyle="1" w:styleId="wrap2">
    <w:name w:val="wrap2"/>
    <w:rsid w:val="00415116"/>
  </w:style>
  <w:style w:type="character" w:customStyle="1" w:styleId="FooterChar">
    <w:name w:val="Footer Char"/>
    <w:link w:val="Footer"/>
    <w:rsid w:val="005F4C82"/>
    <w:rPr>
      <w:rFonts w:ascii="Arial" w:hAnsi="Arial" w:cs="Arial"/>
      <w:sz w:val="24"/>
      <w:szCs w:val="24"/>
      <w:lang w:eastAsia="en-US"/>
    </w:rPr>
  </w:style>
  <w:style w:type="table" w:styleId="GridTable4-Accent3">
    <w:name w:val="Grid Table 4 Accent 3"/>
    <w:basedOn w:val="TableNormal"/>
    <w:uiPriority w:val="49"/>
    <w:rsid w:val="00247FA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paragraph" w:styleId="NoSpacing">
    <w:name w:val="No Spacing"/>
    <w:uiPriority w:val="1"/>
    <w:qFormat/>
    <w:rsid w:val="007F2D96"/>
    <w:rPr>
      <w:rFonts w:ascii="Arial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94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ura\AppData\Roaming\Microsoft\Templates\Letterhead%20-%20LATEST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B1415F-991F-461F-BC47-B6A679DBE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 - LATEST2</Template>
  <TotalTime>0</TotalTime>
  <Pages>2</Pages>
  <Words>855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September 2010</vt:lpstr>
    </vt:vector>
  </TitlesOfParts>
  <Company>Bucks CC</Company>
  <LinksUpToDate>false</LinksUpToDate>
  <CharactersWithSpaces>5319</CharactersWithSpaces>
  <SharedDoc>false</SharedDoc>
  <HLinks>
    <vt:vector size="6" baseType="variant">
      <vt:variant>
        <vt:i4>1966129</vt:i4>
      </vt:variant>
      <vt:variant>
        <vt:i4>6</vt:i4>
      </vt:variant>
      <vt:variant>
        <vt:i4>0</vt:i4>
      </vt:variant>
      <vt:variant>
        <vt:i4>5</vt:i4>
      </vt:variant>
      <vt:variant>
        <vt:lpwstr>mailto:office@stokenchurchprimary.bucks.sch.uk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September 2010</dc:title>
  <dc:subject/>
  <dc:creator>laura</dc:creator>
  <cp:keywords/>
  <dc:description/>
  <cp:lastModifiedBy>Mrs Warner</cp:lastModifiedBy>
  <cp:revision>2</cp:revision>
  <cp:lastPrinted>2023-09-01T14:45:00Z</cp:lastPrinted>
  <dcterms:created xsi:type="dcterms:W3CDTF">2026-09-14T17:20:00Z</dcterms:created>
  <dcterms:modified xsi:type="dcterms:W3CDTF">2026-09-14T17:20:00Z</dcterms:modified>
</cp:coreProperties>
</file>